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624C3" w14:textId="77777777" w:rsidR="00C16282" w:rsidRPr="00C16282" w:rsidRDefault="00C16282" w:rsidP="00C16282">
      <w:pPr>
        <w:jc w:val="right"/>
        <w:rPr>
          <w:rFonts w:ascii="Calibri" w:eastAsia="Calibri" w:hAnsi="Calibri" w:cs="Calibri"/>
          <w:sz w:val="22"/>
          <w:szCs w:val="22"/>
        </w:rPr>
      </w:pPr>
      <w:r w:rsidRPr="00C16282">
        <w:rPr>
          <w:rFonts w:ascii="Calibri" w:eastAsia="Calibri" w:hAnsi="Calibri" w:cs="Calibri"/>
          <w:sz w:val="24"/>
          <w:szCs w:val="24"/>
        </w:rPr>
        <w:t xml:space="preserve">                </w:t>
      </w:r>
      <w:r w:rsidRPr="00C16282">
        <w:rPr>
          <w:rFonts w:ascii="Calibri" w:eastAsia="Calibri" w:hAnsi="Calibri" w:cs="Calibri"/>
          <w:sz w:val="22"/>
          <w:szCs w:val="22"/>
        </w:rPr>
        <w:t xml:space="preserve">Załącznik do </w:t>
      </w:r>
      <w:r w:rsidRPr="00C16282">
        <w:rPr>
          <w:rFonts w:ascii="Calibri" w:eastAsia="Calibri" w:hAnsi="Calibri" w:cs="Calibri"/>
          <w:iCs/>
          <w:sz w:val="22"/>
          <w:szCs w:val="22"/>
        </w:rPr>
        <w:t>ogłoszenia</w:t>
      </w:r>
    </w:p>
    <w:p w14:paraId="340D4986" w14:textId="77777777" w:rsidR="00C16282" w:rsidRPr="00C16282" w:rsidRDefault="00C16282" w:rsidP="00C16282">
      <w:pPr>
        <w:jc w:val="right"/>
        <w:rPr>
          <w:rFonts w:ascii="Calibri" w:eastAsia="Calibri" w:hAnsi="Calibri" w:cs="Calibri"/>
          <w:sz w:val="22"/>
          <w:szCs w:val="22"/>
        </w:rPr>
      </w:pPr>
    </w:p>
    <w:p w14:paraId="7CCA56BE" w14:textId="77777777" w:rsidR="00C16282" w:rsidRPr="00C16282" w:rsidRDefault="00C16282" w:rsidP="00C16282">
      <w:pPr>
        <w:ind w:left="284"/>
        <w:rPr>
          <w:rFonts w:ascii="Calibri" w:hAnsi="Calibri" w:cs="Calibri"/>
          <w:sz w:val="22"/>
          <w:szCs w:val="22"/>
        </w:rPr>
      </w:pPr>
    </w:p>
    <w:p w14:paraId="796EB8A5" w14:textId="77777777" w:rsidR="00C16282" w:rsidRPr="00C16282" w:rsidRDefault="00C16282" w:rsidP="00C16282">
      <w:pPr>
        <w:spacing w:before="120" w:after="120"/>
        <w:ind w:left="284"/>
        <w:rPr>
          <w:rFonts w:ascii="Calibri" w:hAnsi="Calibri" w:cs="Calibri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1"/>
        <w:gridCol w:w="3807"/>
      </w:tblGrid>
      <w:tr w:rsidR="00C16282" w:rsidRPr="00C16282" w14:paraId="0C83C73E" w14:textId="77777777" w:rsidTr="00A86977">
        <w:tc>
          <w:tcPr>
            <w:tcW w:w="705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E9B70" w14:textId="77777777" w:rsidR="00C16282" w:rsidRPr="00C16282" w:rsidRDefault="00C16282" w:rsidP="00C16282">
            <w:pPr>
              <w:jc w:val="left"/>
              <w:rPr>
                <w:rFonts w:ascii="Calibri" w:eastAsia="Calibri" w:hAnsi="Calibri" w:cs="Calibri"/>
                <w:lang w:eastAsia="en-US"/>
              </w:rPr>
            </w:pPr>
            <w:r w:rsidRPr="00C16282">
              <w:rPr>
                <w:rFonts w:ascii="Calibri" w:eastAsia="Calibri" w:hAnsi="Calibri" w:cs="Calibri"/>
                <w:lang w:eastAsia="en-US"/>
              </w:rPr>
              <w:t>………………………………………………………………</w:t>
            </w:r>
          </w:p>
        </w:tc>
        <w:tc>
          <w:tcPr>
            <w:tcW w:w="24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DD726" w14:textId="77777777" w:rsidR="00C16282" w:rsidRPr="00C16282" w:rsidRDefault="00C16282" w:rsidP="00C16282">
            <w:pPr>
              <w:jc w:val="center"/>
              <w:rPr>
                <w:rFonts w:ascii="Calibri" w:eastAsia="Calibri" w:hAnsi="Calibri" w:cs="Calibri"/>
                <w:lang w:eastAsia="en-US"/>
              </w:rPr>
            </w:pPr>
            <w:r w:rsidRPr="00C16282">
              <w:rPr>
                <w:rFonts w:ascii="Calibri" w:eastAsia="Calibri" w:hAnsi="Calibri" w:cs="Calibri"/>
                <w:lang w:eastAsia="en-US"/>
              </w:rPr>
              <w:t>……………………………………………………………………</w:t>
            </w:r>
          </w:p>
        </w:tc>
      </w:tr>
      <w:tr w:rsidR="00C16282" w:rsidRPr="00C16282" w14:paraId="5DC9C6CC" w14:textId="77777777" w:rsidTr="00A86977">
        <w:tc>
          <w:tcPr>
            <w:tcW w:w="705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F4182" w14:textId="77777777" w:rsidR="00C16282" w:rsidRPr="00C16282" w:rsidRDefault="00C16282" w:rsidP="00C16282">
            <w:pPr>
              <w:jc w:val="left"/>
              <w:rPr>
                <w:rFonts w:ascii="Calibri" w:eastAsia="Calibri" w:hAnsi="Calibri" w:cs="Calibri"/>
                <w:lang w:eastAsia="en-US"/>
              </w:rPr>
            </w:pPr>
          </w:p>
          <w:p w14:paraId="4B00E39B" w14:textId="77777777" w:rsidR="00C16282" w:rsidRPr="00C16282" w:rsidRDefault="00C16282" w:rsidP="00C16282">
            <w:pPr>
              <w:ind w:left="604"/>
              <w:jc w:val="left"/>
              <w:rPr>
                <w:rFonts w:ascii="Calibri" w:eastAsia="Calibri" w:hAnsi="Calibri" w:cs="Calibri"/>
                <w:lang w:eastAsia="en-US"/>
              </w:rPr>
            </w:pPr>
            <w:r w:rsidRPr="00C16282">
              <w:rPr>
                <w:rFonts w:ascii="Calibri" w:eastAsia="Calibri" w:hAnsi="Calibri" w:cs="Calibri"/>
                <w:lang w:eastAsia="en-US"/>
              </w:rPr>
              <w:t>Pieczęć oferenta</w:t>
            </w:r>
          </w:p>
        </w:tc>
        <w:tc>
          <w:tcPr>
            <w:tcW w:w="24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880CE" w14:textId="77777777" w:rsidR="00C16282" w:rsidRPr="00C16282" w:rsidRDefault="00C16282" w:rsidP="00C16282">
            <w:pPr>
              <w:jc w:val="left"/>
              <w:rPr>
                <w:rFonts w:ascii="Calibri" w:eastAsia="Calibri" w:hAnsi="Calibri" w:cs="Calibri"/>
                <w:lang w:eastAsia="en-US"/>
              </w:rPr>
            </w:pPr>
          </w:p>
          <w:p w14:paraId="38E25453" w14:textId="77777777" w:rsidR="00C16282" w:rsidRPr="00C16282" w:rsidRDefault="00C16282" w:rsidP="00C16282">
            <w:pPr>
              <w:jc w:val="center"/>
              <w:rPr>
                <w:rFonts w:ascii="Calibri" w:eastAsia="Calibri" w:hAnsi="Calibri" w:cs="Calibri"/>
                <w:lang w:eastAsia="en-US"/>
              </w:rPr>
            </w:pPr>
            <w:r w:rsidRPr="00C16282">
              <w:rPr>
                <w:rFonts w:ascii="Calibri" w:eastAsia="Calibri" w:hAnsi="Calibri" w:cs="Calibri"/>
                <w:lang w:eastAsia="en-US"/>
              </w:rPr>
              <w:t>Miejscowość i data</w:t>
            </w:r>
          </w:p>
        </w:tc>
      </w:tr>
    </w:tbl>
    <w:p w14:paraId="20DC675D" w14:textId="77777777" w:rsidR="00C16282" w:rsidRPr="00C16282" w:rsidRDefault="00C16282" w:rsidP="00C16282">
      <w:pPr>
        <w:jc w:val="left"/>
        <w:rPr>
          <w:rFonts w:ascii="Times New Roman" w:eastAsia="Calibri" w:hAnsi="Times New Roman"/>
          <w:b/>
          <w:bCs/>
          <w:sz w:val="16"/>
          <w:szCs w:val="16"/>
          <w:lang w:eastAsia="en-US"/>
        </w:rPr>
      </w:pPr>
    </w:p>
    <w:p w14:paraId="427619CD" w14:textId="77777777" w:rsidR="00C16282" w:rsidRPr="00C16282" w:rsidRDefault="00C16282" w:rsidP="00C16282">
      <w:pPr>
        <w:jc w:val="left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47C89E18" w14:textId="77777777" w:rsidR="00C16282" w:rsidRPr="00C16282" w:rsidRDefault="00C16282" w:rsidP="00C16282">
      <w:pPr>
        <w:jc w:val="left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7665E9A3" w14:textId="77777777" w:rsidR="00C16282" w:rsidRPr="00C16282" w:rsidRDefault="00C16282" w:rsidP="00C16282">
      <w:pPr>
        <w:jc w:val="left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3EC11A23" w14:textId="77777777" w:rsidR="00C16282" w:rsidRPr="00C16282" w:rsidRDefault="00C16282" w:rsidP="00C16282">
      <w:pPr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C16282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Oświadczenie oferenta dotyczące zrealizowania obowiązku informacyjnego  </w:t>
      </w:r>
      <w:r w:rsidRPr="00C16282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Pr="00C16282">
        <w:rPr>
          <w:rFonts w:ascii="Calibri" w:eastAsia="Calibri" w:hAnsi="Calibri" w:cs="Calibri"/>
          <w:b/>
          <w:sz w:val="22"/>
          <w:szCs w:val="22"/>
        </w:rPr>
        <w:t xml:space="preserve">wobec osób wskazanych w </w:t>
      </w:r>
      <w:r w:rsidRPr="00C16282">
        <w:rPr>
          <w:rFonts w:ascii="Calibri" w:eastAsia="Calibri" w:hAnsi="Calibri" w:cs="Calibri"/>
          <w:b/>
          <w:i/>
          <w:sz w:val="22"/>
          <w:szCs w:val="22"/>
        </w:rPr>
        <w:t>Formularzu ofertowym</w:t>
      </w:r>
    </w:p>
    <w:p w14:paraId="11147760" w14:textId="77777777" w:rsidR="00C16282" w:rsidRPr="00C16282" w:rsidRDefault="00C16282" w:rsidP="00C16282">
      <w:pPr>
        <w:jc w:val="left"/>
        <w:rPr>
          <w:rFonts w:ascii="Calibri" w:eastAsia="Calibri" w:hAnsi="Calibri" w:cs="Calibri"/>
          <w:sz w:val="22"/>
          <w:szCs w:val="22"/>
        </w:rPr>
      </w:pPr>
    </w:p>
    <w:p w14:paraId="59345C5D" w14:textId="77777777" w:rsidR="00C16282" w:rsidRPr="00C16282" w:rsidRDefault="00C16282" w:rsidP="00C16282">
      <w:pPr>
        <w:jc w:val="center"/>
        <w:rPr>
          <w:rFonts w:ascii="Calibri" w:eastAsia="Calibri" w:hAnsi="Calibri" w:cs="Calibri"/>
          <w:sz w:val="24"/>
          <w:szCs w:val="24"/>
        </w:rPr>
      </w:pPr>
      <w:r w:rsidRPr="00C16282">
        <w:rPr>
          <w:rFonts w:ascii="Calibri" w:eastAsia="Calibri" w:hAnsi="Calibri" w:cs="Calibri"/>
          <w:sz w:val="24"/>
          <w:szCs w:val="24"/>
        </w:rPr>
        <w:t>Działając w imieniu</w:t>
      </w:r>
    </w:p>
    <w:p w14:paraId="48C8485B" w14:textId="77777777" w:rsidR="00C16282" w:rsidRPr="00C16282" w:rsidRDefault="00C16282" w:rsidP="00C16282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468CAC77" w14:textId="77777777" w:rsidR="00C16282" w:rsidRPr="00C16282" w:rsidRDefault="00C16282" w:rsidP="00C16282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1DC1302B" w14:textId="77777777" w:rsidR="00C16282" w:rsidRPr="00C16282" w:rsidRDefault="00C16282" w:rsidP="00C16282">
      <w:pPr>
        <w:jc w:val="center"/>
        <w:rPr>
          <w:rFonts w:ascii="Calibri" w:eastAsia="Calibri" w:hAnsi="Calibri" w:cs="Calibri"/>
          <w:sz w:val="24"/>
          <w:szCs w:val="24"/>
        </w:rPr>
      </w:pPr>
      <w:r w:rsidRPr="00C16282">
        <w:rPr>
          <w:rFonts w:ascii="Calibri" w:eastAsia="Calibri" w:hAnsi="Calibri" w:cs="Calibri"/>
          <w:sz w:val="24"/>
          <w:szCs w:val="24"/>
        </w:rPr>
        <w:t xml:space="preserve"> ………………………………………………………………………………………………………………………………….. </w:t>
      </w:r>
      <w:r w:rsidRPr="00C16282">
        <w:rPr>
          <w:rFonts w:ascii="Calibri" w:eastAsia="Calibri" w:hAnsi="Calibri" w:cs="Calibri"/>
          <w:sz w:val="24"/>
          <w:szCs w:val="24"/>
        </w:rPr>
        <w:br/>
      </w:r>
      <w:r w:rsidRPr="00C16282">
        <w:rPr>
          <w:rFonts w:ascii="Calibri" w:eastAsia="Calibri" w:hAnsi="Calibri" w:cs="Calibri"/>
          <w:sz w:val="24"/>
          <w:szCs w:val="24"/>
          <w:vertAlign w:val="superscript"/>
        </w:rPr>
        <w:t>(nazwa oferenta)</w:t>
      </w:r>
    </w:p>
    <w:p w14:paraId="17619A6B" w14:textId="77777777" w:rsidR="00C16282" w:rsidRPr="00C16282" w:rsidRDefault="00C16282" w:rsidP="00C16282">
      <w:pPr>
        <w:spacing w:line="276" w:lineRule="auto"/>
        <w:rPr>
          <w:rFonts w:ascii="Calibri" w:eastAsia="Calibri" w:hAnsi="Calibri" w:cs="Calibri"/>
          <w:sz w:val="22"/>
          <w:szCs w:val="22"/>
        </w:rPr>
      </w:pPr>
      <w:r w:rsidRPr="00C16282">
        <w:rPr>
          <w:rFonts w:ascii="Calibri" w:eastAsia="Calibri" w:hAnsi="Calibri" w:cs="Calibri"/>
          <w:sz w:val="22"/>
          <w:szCs w:val="22"/>
        </w:rPr>
        <w:t xml:space="preserve">będącego/będącej </w:t>
      </w:r>
      <w:r w:rsidRPr="00C16282">
        <w:rPr>
          <w:rFonts w:ascii="Calibri" w:eastAsia="Calibri" w:hAnsi="Calibri" w:cs="Calibri"/>
          <w:iCs/>
          <w:sz w:val="22"/>
          <w:szCs w:val="22"/>
        </w:rPr>
        <w:t>Administratorem danych osobowych</w:t>
      </w:r>
      <w:r w:rsidRPr="00C16282">
        <w:rPr>
          <w:rFonts w:ascii="Calibri" w:eastAsia="Calibri" w:hAnsi="Calibri" w:cs="Calibri"/>
          <w:sz w:val="22"/>
          <w:szCs w:val="22"/>
        </w:rPr>
        <w:t xml:space="preserve"> zawartych w</w:t>
      </w:r>
      <w:r w:rsidRPr="00C16282">
        <w:rPr>
          <w:rFonts w:ascii="Calibri" w:eastAsia="Calibri" w:hAnsi="Calibri" w:cs="Calibri"/>
          <w:i/>
          <w:iCs/>
          <w:sz w:val="22"/>
          <w:szCs w:val="22"/>
        </w:rPr>
        <w:t xml:space="preserve"> Formularzu ofertowym</w:t>
      </w:r>
      <w:r w:rsidRPr="00C16282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C16282">
        <w:rPr>
          <w:rFonts w:ascii="Calibri" w:eastAsia="Calibri" w:hAnsi="Calibri" w:cs="Calibri"/>
          <w:sz w:val="22"/>
          <w:szCs w:val="22"/>
        </w:rPr>
        <w:t xml:space="preserve">złożonym </w:t>
      </w:r>
      <w:r w:rsidRPr="00C16282">
        <w:rPr>
          <w:rFonts w:ascii="Calibri" w:eastAsia="Calibri" w:hAnsi="Calibri" w:cs="Calibri"/>
          <w:sz w:val="22"/>
          <w:szCs w:val="22"/>
        </w:rPr>
        <w:br/>
      </w:r>
      <w:r w:rsidRPr="00C16282">
        <w:rPr>
          <w:rFonts w:ascii="Calibri" w:eastAsia="Calibri" w:hAnsi="Calibri" w:cs="Calibri"/>
          <w:b/>
          <w:sz w:val="22"/>
          <w:szCs w:val="22"/>
        </w:rPr>
        <w:t>w otwartym konkursie ofert</w:t>
      </w:r>
      <w:r w:rsidRPr="00C16282">
        <w:rPr>
          <w:rFonts w:ascii="Calibri" w:eastAsia="Calibri" w:hAnsi="Calibri" w:cs="Calibri"/>
          <w:sz w:val="22"/>
          <w:szCs w:val="22"/>
        </w:rPr>
        <w:t xml:space="preserve"> </w:t>
      </w:r>
      <w:r w:rsidRPr="00C16282">
        <w:rPr>
          <w:rFonts w:ascii="Calibri" w:hAnsi="Calibri"/>
          <w:b/>
          <w:sz w:val="22"/>
          <w:szCs w:val="22"/>
        </w:rPr>
        <w:t xml:space="preserve">na powierzenie </w:t>
      </w:r>
      <w:r w:rsidRPr="00C16282">
        <w:rPr>
          <w:rFonts w:ascii="Calibri" w:hAnsi="Calibri"/>
          <w:b/>
          <w:bCs/>
          <w:sz w:val="22"/>
          <w:szCs w:val="22"/>
        </w:rPr>
        <w:t>prowadzenia</w:t>
      </w:r>
      <w:r w:rsidRPr="00C16282">
        <w:rPr>
          <w:rFonts w:ascii="Calibri" w:hAnsi="Calibri"/>
          <w:b/>
          <w:sz w:val="22"/>
          <w:szCs w:val="22"/>
        </w:rPr>
        <w:t xml:space="preserve"> </w:t>
      </w:r>
      <w:r w:rsidRPr="00C16282">
        <w:rPr>
          <w:rFonts w:ascii="Calibri" w:hAnsi="Calibri"/>
          <w:b/>
          <w:bCs/>
          <w:sz w:val="22"/>
          <w:szCs w:val="22"/>
        </w:rPr>
        <w:t xml:space="preserve">Punktów przeznaczonych na udzielanie </w:t>
      </w:r>
      <w:r w:rsidRPr="00C16282">
        <w:rPr>
          <w:rFonts w:ascii="Calibri" w:hAnsi="Calibri"/>
          <w:b/>
          <w:sz w:val="22"/>
          <w:szCs w:val="22"/>
        </w:rPr>
        <w:t xml:space="preserve">nieodpłatnej pomocy prawnej lub świadczenie nieodpłatnego poradnictwa obywatelskiego </w:t>
      </w:r>
      <w:r w:rsidRPr="00C16282">
        <w:rPr>
          <w:rFonts w:ascii="Calibri" w:hAnsi="Calibri"/>
          <w:b/>
          <w:sz w:val="22"/>
          <w:szCs w:val="22"/>
        </w:rPr>
        <w:br/>
        <w:t>i edukacji prawnej</w:t>
      </w:r>
      <w:r w:rsidRPr="00C16282">
        <w:rPr>
          <w:rFonts w:ascii="Calibri" w:hAnsi="Calibri"/>
          <w:b/>
          <w:bCs/>
          <w:sz w:val="22"/>
          <w:szCs w:val="22"/>
        </w:rPr>
        <w:t xml:space="preserve"> </w:t>
      </w:r>
      <w:r w:rsidRPr="00C16282">
        <w:rPr>
          <w:rFonts w:ascii="Calibri" w:hAnsi="Calibri"/>
          <w:b/>
          <w:sz w:val="22"/>
          <w:szCs w:val="22"/>
        </w:rPr>
        <w:t>na terenie powiatu poznańskiego w 2027 roku</w:t>
      </w:r>
      <w:r w:rsidRPr="00C16282">
        <w:rPr>
          <w:rFonts w:ascii="Calibri" w:eastAsia="Calibri" w:hAnsi="Calibri" w:cs="Calibri"/>
          <w:b/>
          <w:bCs/>
          <w:i/>
          <w:iCs/>
          <w:sz w:val="22"/>
          <w:szCs w:val="22"/>
        </w:rPr>
        <w:t xml:space="preserve">, </w:t>
      </w:r>
      <w:r w:rsidRPr="00C16282">
        <w:rPr>
          <w:rFonts w:ascii="Calibri" w:eastAsia="Calibri" w:hAnsi="Calibri" w:cs="Calibri"/>
          <w:sz w:val="22"/>
          <w:szCs w:val="22"/>
          <w:lang w:eastAsia="en-US"/>
        </w:rPr>
        <w:t xml:space="preserve">oświadczam, że wobec osób wskazanych w formularzu ofertowym został spełniony obowiązek informacyjny poprzez przedstawienie poniższej klauzuli informacyjnej, wynikający z rozporządzenia Parlamentu Europejskiego i Rady (UE) nr 2016/679 z dnia 27 kwietnia 2016 r. </w:t>
      </w:r>
      <w:r w:rsidRPr="00C16282">
        <w:rPr>
          <w:rFonts w:ascii="Calibri" w:eastAsia="Calibri" w:hAnsi="Calibri" w:cs="Calibri"/>
          <w:i/>
          <w:iCs/>
          <w:sz w:val="22"/>
          <w:szCs w:val="22"/>
          <w:lang w:eastAsia="en-US"/>
        </w:rPr>
        <w:t xml:space="preserve">w sprawie ochrony osób fizycznych </w:t>
      </w:r>
      <w:r w:rsidRPr="00C16282">
        <w:rPr>
          <w:rFonts w:ascii="Calibri" w:eastAsia="Calibri" w:hAnsi="Calibri" w:cs="Calibri"/>
          <w:i/>
          <w:iCs/>
          <w:sz w:val="22"/>
          <w:szCs w:val="22"/>
          <w:lang w:eastAsia="en-US"/>
        </w:rPr>
        <w:br/>
        <w:t>w związku z przetwarzaniem danych osobowych i w sprawie swobodnego przepływu takich danych oraz uchylenia dyrektywy 95/46/WE</w:t>
      </w:r>
      <w:r w:rsidRPr="00C16282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C16282">
        <w:rPr>
          <w:rFonts w:ascii="Calibri" w:eastAsia="Calibri" w:hAnsi="Calibri" w:cs="Calibri"/>
          <w:i/>
          <w:iCs/>
          <w:sz w:val="22"/>
          <w:szCs w:val="22"/>
          <w:lang w:eastAsia="en-US"/>
        </w:rPr>
        <w:t xml:space="preserve">(ogólne rozporządzenie o ochronie danych) (Dz. U. UE L 119 </w:t>
      </w:r>
      <w:r w:rsidRPr="00C16282">
        <w:rPr>
          <w:rFonts w:ascii="Calibri" w:eastAsia="Calibri" w:hAnsi="Calibri" w:cs="Calibri"/>
          <w:i/>
          <w:iCs/>
          <w:sz w:val="22"/>
          <w:szCs w:val="22"/>
          <w:lang w:eastAsia="en-US"/>
        </w:rPr>
        <w:br/>
        <w:t xml:space="preserve">z 4.05,2016r.). </w:t>
      </w:r>
    </w:p>
    <w:p w14:paraId="166DC893" w14:textId="77777777" w:rsidR="00C16282" w:rsidRPr="00C16282" w:rsidRDefault="00C16282" w:rsidP="00C16282">
      <w:pPr>
        <w:jc w:val="left"/>
        <w:rPr>
          <w:rFonts w:ascii="Calibri" w:eastAsia="Calibri" w:hAnsi="Calibri" w:cs="Calibri"/>
          <w:sz w:val="24"/>
          <w:szCs w:val="24"/>
          <w:lang w:eastAsia="en-US"/>
        </w:rPr>
      </w:pPr>
    </w:p>
    <w:p w14:paraId="0CB470BE" w14:textId="77777777" w:rsidR="00C16282" w:rsidRPr="00C16282" w:rsidRDefault="00C16282" w:rsidP="00C16282">
      <w:pPr>
        <w:jc w:val="left"/>
        <w:rPr>
          <w:rFonts w:ascii="Calibri" w:eastAsia="Calibri" w:hAnsi="Calibri" w:cs="Calibri"/>
          <w:sz w:val="24"/>
          <w:szCs w:val="24"/>
          <w:lang w:eastAsia="en-US"/>
        </w:rPr>
      </w:pPr>
    </w:p>
    <w:p w14:paraId="0155EB7D" w14:textId="77777777" w:rsidR="00C16282" w:rsidRPr="00C16282" w:rsidRDefault="00C16282" w:rsidP="00C16282">
      <w:pPr>
        <w:jc w:val="left"/>
        <w:rPr>
          <w:rFonts w:ascii="Calibri" w:eastAsia="Calibri" w:hAnsi="Calibri" w:cs="Calibri"/>
          <w:sz w:val="24"/>
          <w:szCs w:val="24"/>
          <w:lang w:eastAsia="en-US"/>
        </w:rPr>
      </w:pPr>
    </w:p>
    <w:p w14:paraId="5837D24E" w14:textId="77777777" w:rsidR="00C16282" w:rsidRPr="00C16282" w:rsidRDefault="00C16282" w:rsidP="00C16282">
      <w:pPr>
        <w:jc w:val="left"/>
        <w:rPr>
          <w:rFonts w:ascii="Calibri" w:eastAsia="Calibri" w:hAnsi="Calibri" w:cs="Calibri"/>
          <w:sz w:val="24"/>
          <w:szCs w:val="24"/>
          <w:lang w:eastAsia="en-US"/>
        </w:rPr>
      </w:pPr>
    </w:p>
    <w:p w14:paraId="708BE781" w14:textId="77777777" w:rsidR="00C16282" w:rsidRPr="00C16282" w:rsidRDefault="00C16282" w:rsidP="00C16282">
      <w:pPr>
        <w:tabs>
          <w:tab w:val="left" w:pos="3735"/>
        </w:tabs>
        <w:jc w:val="left"/>
        <w:rPr>
          <w:rFonts w:ascii="Calibri" w:eastAsia="Calibri" w:hAnsi="Calibri" w:cs="Calibri"/>
          <w:sz w:val="24"/>
          <w:szCs w:val="24"/>
          <w:lang w:eastAsia="en-US"/>
        </w:rPr>
      </w:pPr>
      <w:r w:rsidRPr="00C16282">
        <w:rPr>
          <w:rFonts w:ascii="Calibri" w:eastAsia="Calibri" w:hAnsi="Calibri" w:cs="Calibri"/>
          <w:sz w:val="24"/>
          <w:szCs w:val="24"/>
          <w:lang w:eastAsia="en-US"/>
        </w:rPr>
        <w:tab/>
        <w:t>………………………………………………………………………………….</w:t>
      </w:r>
    </w:p>
    <w:p w14:paraId="423D3E1E" w14:textId="77777777" w:rsidR="00C16282" w:rsidRPr="00C16282" w:rsidRDefault="00C16282" w:rsidP="00C16282">
      <w:pPr>
        <w:ind w:right="72"/>
        <w:jc w:val="right"/>
        <w:rPr>
          <w:rFonts w:ascii="Calibri" w:hAnsi="Calibri"/>
        </w:rPr>
      </w:pPr>
      <w:r w:rsidRPr="00C16282">
        <w:rPr>
          <w:rFonts w:ascii="Calibri" w:hAnsi="Calibri" w:cs="Calibri"/>
          <w:sz w:val="24"/>
          <w:szCs w:val="24"/>
        </w:rPr>
        <w:tab/>
      </w:r>
      <w:r w:rsidRPr="00C16282">
        <w:rPr>
          <w:rFonts w:ascii="Calibri" w:hAnsi="Calibri"/>
        </w:rPr>
        <w:t xml:space="preserve">Podpis i pieczęć osoby upoważnionej lub podpisy i pieczęcie osób </w:t>
      </w:r>
    </w:p>
    <w:p w14:paraId="4284E149" w14:textId="77777777" w:rsidR="00C16282" w:rsidRPr="00C16282" w:rsidRDefault="00C16282" w:rsidP="00C16282">
      <w:pPr>
        <w:ind w:right="72"/>
        <w:jc w:val="right"/>
        <w:rPr>
          <w:rFonts w:ascii="Times New Roman" w:hAnsi="Times New Roman"/>
          <w:sz w:val="24"/>
          <w:szCs w:val="24"/>
        </w:rPr>
      </w:pPr>
      <w:r w:rsidRPr="00C16282">
        <w:rPr>
          <w:rFonts w:ascii="Calibri" w:hAnsi="Calibri"/>
        </w:rPr>
        <w:t>upoważnionych do składania oświadczeń woli w imieniu oferenta</w:t>
      </w:r>
    </w:p>
    <w:p w14:paraId="7EC385EE" w14:textId="77777777" w:rsidR="00C16282" w:rsidRPr="00C16282" w:rsidRDefault="00C16282" w:rsidP="00C16282">
      <w:pPr>
        <w:ind w:right="72"/>
        <w:jc w:val="left"/>
        <w:rPr>
          <w:rFonts w:ascii="Times New Roman" w:hAnsi="Times New Roman"/>
          <w:sz w:val="24"/>
          <w:szCs w:val="24"/>
        </w:rPr>
      </w:pPr>
    </w:p>
    <w:p w14:paraId="2DF6088D" w14:textId="77777777" w:rsidR="00C16282" w:rsidRPr="00C16282" w:rsidRDefault="00C16282" w:rsidP="00C16282">
      <w:pPr>
        <w:spacing w:before="120" w:after="120"/>
        <w:rPr>
          <w:rFonts w:ascii="Calibri" w:hAnsi="Calibri" w:cs="Calibri"/>
          <w:sz w:val="24"/>
          <w:szCs w:val="24"/>
        </w:rPr>
      </w:pPr>
    </w:p>
    <w:p w14:paraId="52B2E442" w14:textId="77777777" w:rsidR="00C16282" w:rsidRPr="00C16282" w:rsidRDefault="00C16282" w:rsidP="00C16282">
      <w:pPr>
        <w:spacing w:after="160"/>
        <w:jc w:val="center"/>
        <w:rPr>
          <w:rFonts w:ascii="Calibri" w:hAnsi="Calibri" w:cs="Calibri"/>
          <w:b/>
          <w:bCs/>
        </w:rPr>
      </w:pPr>
      <w:r w:rsidRPr="00C16282">
        <w:rPr>
          <w:rFonts w:ascii="Calibri" w:hAnsi="Calibri" w:cs="Calibri"/>
          <w:b/>
          <w:bCs/>
        </w:rPr>
        <w:t>KLAUZULA INFORMACYJNA</w:t>
      </w:r>
    </w:p>
    <w:p w14:paraId="33EBAC6B" w14:textId="77777777" w:rsidR="00C16282" w:rsidRPr="00C16282" w:rsidRDefault="00C16282" w:rsidP="00C16282">
      <w:pPr>
        <w:spacing w:before="240" w:after="160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 xml:space="preserve">Zgodnie z art. 13 ust. 1 i ust. 2 ogólnego rozporządzenia o ochronie danych osobowych z dnia </w:t>
      </w:r>
      <w:r w:rsidRPr="00C16282">
        <w:rPr>
          <w:rFonts w:ascii="Calibri" w:hAnsi="Calibri" w:cs="Calibri"/>
          <w:sz w:val="22"/>
          <w:szCs w:val="22"/>
        </w:rPr>
        <w:br/>
        <w:t>27 kwietnia 2016 r. informuję, iż:</w:t>
      </w:r>
    </w:p>
    <w:p w14:paraId="734242AF" w14:textId="77777777" w:rsidR="00C16282" w:rsidRPr="00C16282" w:rsidRDefault="00C16282" w:rsidP="00C16282">
      <w:pPr>
        <w:numPr>
          <w:ilvl w:val="0"/>
          <w:numId w:val="4"/>
        </w:numPr>
        <w:spacing w:before="120" w:after="120"/>
        <w:ind w:left="284" w:hanging="284"/>
        <w:jc w:val="left"/>
        <w:rPr>
          <w:rFonts w:ascii="Calibri" w:hAnsi="Calibri" w:cs="Calibri"/>
          <w:b/>
          <w:bCs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Administratorem Pani/Pana danych osobowych jest Starosta Poznański z siedzibą przy ulicy Jackowskiego 18, 60-509 Poznań.</w:t>
      </w:r>
    </w:p>
    <w:p w14:paraId="50052E28" w14:textId="77777777" w:rsidR="00C16282" w:rsidRPr="00C16282" w:rsidRDefault="00C16282" w:rsidP="00C16282">
      <w:pPr>
        <w:numPr>
          <w:ilvl w:val="0"/>
          <w:numId w:val="4"/>
        </w:numPr>
        <w:spacing w:before="120" w:after="120"/>
        <w:ind w:left="284" w:hanging="284"/>
        <w:jc w:val="left"/>
        <w:rPr>
          <w:rFonts w:ascii="Calibri" w:hAnsi="Calibri" w:cs="Calibri"/>
          <w:b/>
          <w:bCs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 xml:space="preserve">Wyznaczono inspektora ochrony danych, z którym można się kontaktować poprzez </w:t>
      </w:r>
      <w:r w:rsidRPr="00C16282">
        <w:rPr>
          <w:rFonts w:ascii="Calibri" w:hAnsi="Calibri" w:cs="Calibri"/>
          <w:sz w:val="22"/>
          <w:szCs w:val="22"/>
        </w:rPr>
        <w:br/>
        <w:t xml:space="preserve">e-mail:  </w:t>
      </w:r>
      <w:r w:rsidRPr="00C16282">
        <w:rPr>
          <w:rFonts w:ascii="Calibri" w:hAnsi="Calibri" w:cs="Calibri"/>
          <w:sz w:val="22"/>
          <w:szCs w:val="22"/>
          <w:u w:val="single"/>
        </w:rPr>
        <w:t>iod@powiat.poznan.pl</w:t>
      </w:r>
      <w:r w:rsidRPr="00C16282">
        <w:rPr>
          <w:rFonts w:ascii="Calibri" w:hAnsi="Calibri" w:cs="Calibri"/>
          <w:sz w:val="22"/>
          <w:szCs w:val="22"/>
        </w:rPr>
        <w:t xml:space="preserve"> lub pisemnie na adres: Starostwo Powiatowe w Poznaniu </w:t>
      </w:r>
      <w:r w:rsidRPr="00C16282">
        <w:rPr>
          <w:rFonts w:ascii="Calibri" w:hAnsi="Calibri" w:cs="Calibri"/>
          <w:sz w:val="22"/>
          <w:szCs w:val="22"/>
        </w:rPr>
        <w:br/>
        <w:t>ul. Jackowskiego 18, 60-509  Poznań.</w:t>
      </w:r>
    </w:p>
    <w:p w14:paraId="71C894A9" w14:textId="77777777" w:rsidR="00C16282" w:rsidRPr="00C16282" w:rsidRDefault="00C16282" w:rsidP="00C16282">
      <w:pPr>
        <w:numPr>
          <w:ilvl w:val="0"/>
          <w:numId w:val="4"/>
        </w:numPr>
        <w:spacing w:before="120" w:after="120"/>
        <w:ind w:left="284" w:hanging="284"/>
        <w:jc w:val="left"/>
        <w:rPr>
          <w:rFonts w:ascii="Calibri" w:hAnsi="Calibri" w:cs="Calibri"/>
          <w:bCs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lastRenderedPageBreak/>
        <w:t xml:space="preserve">Pani/Pana dane będą przetwarzane w związku z otwartym konkursem ofert </w:t>
      </w:r>
      <w:r w:rsidRPr="00C16282">
        <w:rPr>
          <w:rFonts w:ascii="Calibri" w:hAnsi="Calibri"/>
          <w:sz w:val="22"/>
          <w:szCs w:val="22"/>
        </w:rPr>
        <w:t xml:space="preserve">na powierzenie </w:t>
      </w:r>
      <w:r w:rsidRPr="00C16282">
        <w:rPr>
          <w:rFonts w:ascii="Calibri" w:hAnsi="Calibri"/>
          <w:bCs/>
          <w:sz w:val="22"/>
          <w:szCs w:val="22"/>
        </w:rPr>
        <w:t>prowadzenia</w:t>
      </w:r>
      <w:r w:rsidRPr="00C16282">
        <w:rPr>
          <w:rFonts w:ascii="Calibri" w:hAnsi="Calibri"/>
          <w:sz w:val="22"/>
          <w:szCs w:val="22"/>
        </w:rPr>
        <w:t xml:space="preserve"> </w:t>
      </w:r>
      <w:r w:rsidRPr="00C16282">
        <w:rPr>
          <w:rFonts w:ascii="Calibri" w:hAnsi="Calibri"/>
          <w:bCs/>
          <w:sz w:val="22"/>
          <w:szCs w:val="22"/>
        </w:rPr>
        <w:t xml:space="preserve">Punktów przeznaczonych na udzielanie </w:t>
      </w:r>
      <w:r w:rsidRPr="00C16282">
        <w:rPr>
          <w:rFonts w:ascii="Calibri" w:hAnsi="Calibri"/>
          <w:sz w:val="22"/>
          <w:szCs w:val="22"/>
        </w:rPr>
        <w:t>nieodpłatnej pomocy prawnej lub świadczenie nieodpłatnego poradnictwa obywatelskiego i edukacji prawnej</w:t>
      </w:r>
      <w:r w:rsidRPr="00C16282">
        <w:rPr>
          <w:rFonts w:ascii="Calibri" w:hAnsi="Calibri"/>
          <w:bCs/>
          <w:sz w:val="22"/>
          <w:szCs w:val="22"/>
        </w:rPr>
        <w:t xml:space="preserve"> </w:t>
      </w:r>
      <w:r w:rsidRPr="00C16282">
        <w:rPr>
          <w:rFonts w:ascii="Calibri" w:hAnsi="Calibri"/>
          <w:sz w:val="22"/>
          <w:szCs w:val="22"/>
        </w:rPr>
        <w:t xml:space="preserve">na terenie powiatu poznańskiego </w:t>
      </w:r>
      <w:r w:rsidRPr="00C16282">
        <w:rPr>
          <w:rFonts w:ascii="Calibri" w:hAnsi="Calibri"/>
          <w:sz w:val="22"/>
          <w:szCs w:val="22"/>
        </w:rPr>
        <w:br/>
        <w:t>w 2027 roku.</w:t>
      </w:r>
    </w:p>
    <w:p w14:paraId="36FC1952" w14:textId="77777777" w:rsidR="00C16282" w:rsidRPr="00C16282" w:rsidRDefault="00C16282" w:rsidP="00C16282">
      <w:pPr>
        <w:numPr>
          <w:ilvl w:val="0"/>
          <w:numId w:val="4"/>
        </w:numPr>
        <w:spacing w:before="120" w:after="120"/>
        <w:ind w:left="284" w:hanging="284"/>
        <w:jc w:val="left"/>
        <w:rPr>
          <w:rFonts w:ascii="Calibri" w:hAnsi="Calibri" w:cs="Calibri"/>
          <w:b/>
          <w:bCs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Dane po zrealizowaniu celu, dla którego zostały zebrane, będą przetwarzane do celów archiwalnych i przechowywane przez okres niezbędny do zrealizowania przepisów dotyczących archiwizowania danych przez Administratora.</w:t>
      </w:r>
    </w:p>
    <w:p w14:paraId="0064376F" w14:textId="77777777" w:rsidR="00C16282" w:rsidRPr="00C16282" w:rsidRDefault="00C16282" w:rsidP="00C16282">
      <w:pPr>
        <w:numPr>
          <w:ilvl w:val="0"/>
          <w:numId w:val="4"/>
        </w:numPr>
        <w:spacing w:before="120" w:after="120"/>
        <w:ind w:left="284" w:hanging="284"/>
        <w:jc w:val="left"/>
        <w:rPr>
          <w:rFonts w:ascii="Calibri" w:hAnsi="Calibri" w:cs="Calibri"/>
          <w:b/>
          <w:bCs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Pani/Pan, których dane dotyczą, mają prawo do:</w:t>
      </w:r>
    </w:p>
    <w:p w14:paraId="1FAF4C3B" w14:textId="77777777" w:rsidR="00C16282" w:rsidRPr="00C16282" w:rsidRDefault="00C16282" w:rsidP="00C16282">
      <w:pPr>
        <w:numPr>
          <w:ilvl w:val="0"/>
          <w:numId w:val="1"/>
        </w:numPr>
        <w:spacing w:before="120" w:after="120"/>
        <w:ind w:left="697" w:hanging="357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dostępu do swoich danych osobowych,</w:t>
      </w:r>
    </w:p>
    <w:p w14:paraId="230C4209" w14:textId="77777777" w:rsidR="00C16282" w:rsidRPr="00C16282" w:rsidRDefault="00C16282" w:rsidP="00C16282">
      <w:pPr>
        <w:numPr>
          <w:ilvl w:val="0"/>
          <w:numId w:val="1"/>
        </w:numPr>
        <w:spacing w:before="120" w:after="120"/>
        <w:ind w:left="697" w:hanging="357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żądania sprostowania danych, które są nieprawidłowe,</w:t>
      </w:r>
    </w:p>
    <w:p w14:paraId="284E29E3" w14:textId="77777777" w:rsidR="00C16282" w:rsidRPr="00C16282" w:rsidRDefault="00C16282" w:rsidP="00C16282">
      <w:pPr>
        <w:numPr>
          <w:ilvl w:val="0"/>
          <w:numId w:val="1"/>
        </w:numPr>
        <w:spacing w:before="120" w:after="120"/>
        <w:ind w:left="697" w:hanging="357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żądania usunięcia danych, gdy:</w:t>
      </w:r>
    </w:p>
    <w:p w14:paraId="59A9C267" w14:textId="77777777" w:rsidR="00C16282" w:rsidRPr="00C16282" w:rsidRDefault="00C16282" w:rsidP="00C16282">
      <w:pPr>
        <w:numPr>
          <w:ilvl w:val="0"/>
          <w:numId w:val="2"/>
        </w:numPr>
        <w:spacing w:before="120" w:after="160"/>
        <w:ind w:left="964" w:hanging="284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dane nie są już niezbędne do celów, dla których zostały zebrane,</w:t>
      </w:r>
    </w:p>
    <w:p w14:paraId="6093DA8F" w14:textId="77777777" w:rsidR="00C16282" w:rsidRPr="00C16282" w:rsidRDefault="00C16282" w:rsidP="00C16282">
      <w:pPr>
        <w:numPr>
          <w:ilvl w:val="0"/>
          <w:numId w:val="2"/>
        </w:numPr>
        <w:spacing w:before="120" w:after="160"/>
        <w:ind w:left="964" w:hanging="284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dane przetwarzane są niezgodnie z prawem,</w:t>
      </w:r>
    </w:p>
    <w:p w14:paraId="2334846E" w14:textId="77777777" w:rsidR="00C16282" w:rsidRPr="00C16282" w:rsidRDefault="00C16282" w:rsidP="00C16282">
      <w:pPr>
        <w:spacing w:after="160"/>
        <w:ind w:left="340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 xml:space="preserve"> d.   żądania ograniczenia przetwarzania, gdy:</w:t>
      </w:r>
    </w:p>
    <w:p w14:paraId="30C939B1" w14:textId="77777777" w:rsidR="00C16282" w:rsidRPr="00C16282" w:rsidRDefault="00C16282" w:rsidP="00C16282">
      <w:pPr>
        <w:numPr>
          <w:ilvl w:val="0"/>
          <w:numId w:val="3"/>
        </w:numPr>
        <w:spacing w:after="160"/>
        <w:ind w:left="1020" w:hanging="340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osoby te kwestionują prawidłowość danych,</w:t>
      </w:r>
    </w:p>
    <w:p w14:paraId="32B70AF3" w14:textId="77777777" w:rsidR="00C16282" w:rsidRPr="00C16282" w:rsidRDefault="00C16282" w:rsidP="00C16282">
      <w:pPr>
        <w:numPr>
          <w:ilvl w:val="0"/>
          <w:numId w:val="3"/>
        </w:numPr>
        <w:spacing w:after="160"/>
        <w:ind w:left="1020" w:hanging="340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przetwarzanie jest niezgodne z prawem, a osoby te sprzeciwiają się usunięciu danych,</w:t>
      </w:r>
    </w:p>
    <w:p w14:paraId="332BE957" w14:textId="77777777" w:rsidR="00C16282" w:rsidRPr="00C16282" w:rsidRDefault="00C16282" w:rsidP="00C16282">
      <w:pPr>
        <w:numPr>
          <w:ilvl w:val="0"/>
          <w:numId w:val="3"/>
        </w:numPr>
        <w:spacing w:after="160"/>
        <w:ind w:left="1020" w:hanging="340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Administrator nie potrzebuje już danych osobowych do celów przetwarzania, ale są one potrzebne osobom, których dane dotyczą, do ustalenia, dochodzenia lub obrony roszczeń.</w:t>
      </w:r>
    </w:p>
    <w:p w14:paraId="36A37903" w14:textId="77777777" w:rsidR="00C16282" w:rsidRPr="00C16282" w:rsidRDefault="00C16282" w:rsidP="00C16282">
      <w:pPr>
        <w:numPr>
          <w:ilvl w:val="0"/>
          <w:numId w:val="4"/>
        </w:numPr>
        <w:spacing w:before="120" w:after="120"/>
        <w:ind w:left="284" w:hanging="284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Ma Pani/Pan prawo do wniesienia skargi do organu nadzorczego, którym jest Prezes Urzędu Ochrony Danych Osobowych.</w:t>
      </w:r>
    </w:p>
    <w:p w14:paraId="386629BA" w14:textId="77777777" w:rsidR="00C16282" w:rsidRPr="00C16282" w:rsidRDefault="00C16282" w:rsidP="00C16282">
      <w:pPr>
        <w:numPr>
          <w:ilvl w:val="0"/>
          <w:numId w:val="4"/>
        </w:numPr>
        <w:spacing w:before="120" w:after="120"/>
        <w:ind w:left="284" w:hanging="284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 xml:space="preserve">Dane osobowe nie będą przetwarzane w sposób opierający się wyłącznie na zautomatyzowanym przetwarzaniu, w tym profilowaniu. </w:t>
      </w:r>
    </w:p>
    <w:p w14:paraId="425BA2E8" w14:textId="77777777" w:rsidR="00C16282" w:rsidRPr="00C16282" w:rsidRDefault="00C16282" w:rsidP="00C16282">
      <w:pPr>
        <w:numPr>
          <w:ilvl w:val="0"/>
          <w:numId w:val="4"/>
        </w:numPr>
        <w:spacing w:before="120" w:after="120"/>
        <w:ind w:left="284" w:hanging="284"/>
        <w:jc w:val="left"/>
        <w:rPr>
          <w:rFonts w:ascii="Calibri" w:hAnsi="Calibri" w:cs="Calibri"/>
          <w:sz w:val="22"/>
          <w:szCs w:val="22"/>
        </w:rPr>
      </w:pPr>
      <w:r w:rsidRPr="00C16282">
        <w:rPr>
          <w:rFonts w:ascii="Calibri" w:hAnsi="Calibri" w:cs="Calibri"/>
          <w:sz w:val="22"/>
          <w:szCs w:val="22"/>
        </w:rPr>
        <w:t>Odbiorcami danych osobowych są upoważnieni pracownicy Starostwa Powiatowego w Poznaniu oraz kontrolerzy/audytorzy zgodnie z obowiązującymi przepisami prawa</w:t>
      </w:r>
    </w:p>
    <w:p w14:paraId="50856C0E" w14:textId="77777777" w:rsidR="00C16282" w:rsidRPr="00C16282" w:rsidRDefault="00C16282" w:rsidP="00C16282">
      <w:pPr>
        <w:jc w:val="left"/>
        <w:rPr>
          <w:rFonts w:ascii="Calibri" w:hAnsi="Calibri"/>
          <w:sz w:val="22"/>
          <w:szCs w:val="22"/>
        </w:rPr>
      </w:pPr>
    </w:p>
    <w:p w14:paraId="298F43C2" w14:textId="77777777" w:rsidR="00C16282" w:rsidRPr="00C16282" w:rsidRDefault="00C16282" w:rsidP="00C16282">
      <w:pPr>
        <w:tabs>
          <w:tab w:val="left" w:pos="720"/>
          <w:tab w:val="left" w:pos="900"/>
        </w:tabs>
        <w:rPr>
          <w:rFonts w:ascii="Calibri" w:eastAsia="Calibri" w:hAnsi="Calibri" w:cs="Calibri"/>
          <w:sz w:val="22"/>
          <w:szCs w:val="22"/>
        </w:rPr>
      </w:pPr>
    </w:p>
    <w:p w14:paraId="782727D0" w14:textId="77777777" w:rsidR="00C16282" w:rsidRPr="00C16282" w:rsidRDefault="00C16282" w:rsidP="00C16282">
      <w:pPr>
        <w:tabs>
          <w:tab w:val="left" w:pos="720"/>
          <w:tab w:val="left" w:pos="900"/>
        </w:tabs>
        <w:rPr>
          <w:rFonts w:ascii="Calibri" w:eastAsia="Calibri" w:hAnsi="Calibri" w:cs="Calibri"/>
          <w:color w:val="FF0000"/>
          <w:sz w:val="22"/>
          <w:szCs w:val="22"/>
        </w:rPr>
      </w:pPr>
    </w:p>
    <w:p w14:paraId="112F5B90" w14:textId="77777777" w:rsidR="00C16282" w:rsidRPr="00C16282" w:rsidRDefault="00C16282" w:rsidP="00C16282">
      <w:pPr>
        <w:tabs>
          <w:tab w:val="left" w:pos="720"/>
          <w:tab w:val="left" w:pos="900"/>
        </w:tabs>
        <w:spacing w:before="120" w:line="276" w:lineRule="auto"/>
        <w:contextualSpacing/>
        <w:outlineLvl w:val="0"/>
        <w:rPr>
          <w:rFonts w:ascii="Calibri" w:hAnsi="Calibri"/>
          <w:sz w:val="22"/>
          <w:szCs w:val="22"/>
        </w:rPr>
      </w:pPr>
    </w:p>
    <w:p w14:paraId="60D866AC" w14:textId="77777777" w:rsidR="00C16282" w:rsidRPr="00C16282" w:rsidRDefault="00C16282" w:rsidP="00C16282">
      <w:pPr>
        <w:ind w:right="72"/>
        <w:jc w:val="left"/>
        <w:rPr>
          <w:rFonts w:ascii="Times New Roman" w:hAnsi="Times New Roman"/>
          <w:sz w:val="22"/>
          <w:szCs w:val="22"/>
        </w:rPr>
      </w:pPr>
    </w:p>
    <w:p w14:paraId="68E7B9A3" w14:textId="77777777" w:rsidR="00C16282" w:rsidRPr="00C16282" w:rsidRDefault="00C16282" w:rsidP="00C16282">
      <w:pPr>
        <w:ind w:right="72"/>
        <w:jc w:val="left"/>
        <w:rPr>
          <w:rFonts w:ascii="Times New Roman" w:hAnsi="Times New Roman"/>
          <w:sz w:val="22"/>
          <w:szCs w:val="22"/>
        </w:rPr>
      </w:pPr>
    </w:p>
    <w:p w14:paraId="1CC9844C" w14:textId="77777777" w:rsidR="00C16282" w:rsidRPr="00C16282" w:rsidRDefault="00C16282" w:rsidP="00C16282">
      <w:pPr>
        <w:ind w:right="72"/>
        <w:jc w:val="left"/>
        <w:rPr>
          <w:rFonts w:ascii="Times New Roman" w:hAnsi="Times New Roman"/>
          <w:sz w:val="22"/>
          <w:szCs w:val="24"/>
        </w:rPr>
      </w:pPr>
    </w:p>
    <w:p w14:paraId="30672F1B" w14:textId="77777777" w:rsidR="00EE14CB" w:rsidRPr="00EE14CB" w:rsidRDefault="00EE14CB" w:rsidP="001064C4">
      <w:pPr>
        <w:pStyle w:val="Stopka"/>
        <w:tabs>
          <w:tab w:val="clear" w:pos="4536"/>
          <w:tab w:val="clear" w:pos="9072"/>
        </w:tabs>
        <w:spacing w:line="276" w:lineRule="auto"/>
      </w:pPr>
    </w:p>
    <w:sectPr w:rsidR="00EE14CB" w:rsidRPr="00EE14CB" w:rsidSect="00C16282">
      <w:headerReference w:type="default" r:id="rId7"/>
      <w:pgSz w:w="11906" w:h="16838"/>
      <w:pgMar w:top="1135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0E0AA" w14:textId="77777777" w:rsidR="00D90F8F" w:rsidRDefault="00D90F8F" w:rsidP="00272C85">
      <w:r>
        <w:separator/>
      </w:r>
    </w:p>
  </w:endnote>
  <w:endnote w:type="continuationSeparator" w:id="0">
    <w:p w14:paraId="75A5947A" w14:textId="77777777" w:rsidR="00D90F8F" w:rsidRDefault="00D90F8F" w:rsidP="0027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BB31B" w14:textId="77777777" w:rsidR="00D90F8F" w:rsidRDefault="00D90F8F" w:rsidP="00272C85">
      <w:r>
        <w:separator/>
      </w:r>
    </w:p>
  </w:footnote>
  <w:footnote w:type="continuationSeparator" w:id="0">
    <w:p w14:paraId="701831DD" w14:textId="77777777" w:rsidR="00D90F8F" w:rsidRDefault="00D90F8F" w:rsidP="00272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2887" w14:textId="77777777" w:rsidR="00C16282" w:rsidRPr="00A24083" w:rsidRDefault="00C16282" w:rsidP="003C5125">
    <w:pPr>
      <w:pStyle w:val="Nagwek"/>
      <w:tabs>
        <w:tab w:val="clear" w:pos="4536"/>
        <w:tab w:val="clear" w:pos="9072"/>
        <w:tab w:val="left" w:pos="6096"/>
      </w:tabs>
      <w:rPr>
        <w:rFonts w:asciiTheme="minorHAnsi" w:hAnsiTheme="minorHAnsi" w:cstheme="minorHAnsi"/>
        <w:sz w:val="22"/>
        <w:szCs w:val="22"/>
      </w:rPr>
    </w:pPr>
    <w:r>
      <w:tab/>
    </w:r>
  </w:p>
  <w:p w14:paraId="6750C9D6" w14:textId="77777777" w:rsidR="00C16282" w:rsidRDefault="00C16282" w:rsidP="001324C3">
    <w:pPr>
      <w:pStyle w:val="Nagwek"/>
      <w:tabs>
        <w:tab w:val="clear" w:pos="4536"/>
        <w:tab w:val="clear" w:pos="9072"/>
        <w:tab w:val="left" w:pos="538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E1370"/>
    <w:multiLevelType w:val="multilevel"/>
    <w:tmpl w:val="CAEE9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F46E0F"/>
    <w:multiLevelType w:val="multilevel"/>
    <w:tmpl w:val="1D082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C36ADA"/>
    <w:multiLevelType w:val="multilevel"/>
    <w:tmpl w:val="D512C2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7E46D5"/>
    <w:multiLevelType w:val="hybridMultilevel"/>
    <w:tmpl w:val="EF3EE4C4"/>
    <w:lvl w:ilvl="0" w:tplc="B40A8E0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162232">
    <w:abstractNumId w:val="2"/>
  </w:num>
  <w:num w:numId="2" w16cid:durableId="287207506">
    <w:abstractNumId w:val="0"/>
  </w:num>
  <w:num w:numId="3" w16cid:durableId="974599165">
    <w:abstractNumId w:val="1"/>
  </w:num>
  <w:num w:numId="4" w16cid:durableId="9665482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319A"/>
    <w:rsid w:val="00003D8E"/>
    <w:rsid w:val="00011BD4"/>
    <w:rsid w:val="000164EC"/>
    <w:rsid w:val="000175D2"/>
    <w:rsid w:val="00040063"/>
    <w:rsid w:val="000426E7"/>
    <w:rsid w:val="0009604D"/>
    <w:rsid w:val="000A1108"/>
    <w:rsid w:val="000A610D"/>
    <w:rsid w:val="000C277A"/>
    <w:rsid w:val="000D319A"/>
    <w:rsid w:val="000E1947"/>
    <w:rsid w:val="000E640F"/>
    <w:rsid w:val="000E7840"/>
    <w:rsid w:val="000E7905"/>
    <w:rsid w:val="000F3AF9"/>
    <w:rsid w:val="000F3E9D"/>
    <w:rsid w:val="001007E2"/>
    <w:rsid w:val="001064C4"/>
    <w:rsid w:val="00153E16"/>
    <w:rsid w:val="0015658C"/>
    <w:rsid w:val="00164921"/>
    <w:rsid w:val="001707BF"/>
    <w:rsid w:val="001B7BC3"/>
    <w:rsid w:val="001C2314"/>
    <w:rsid w:val="001C7397"/>
    <w:rsid w:val="001D189C"/>
    <w:rsid w:val="001D3BFC"/>
    <w:rsid w:val="001D4563"/>
    <w:rsid w:val="001E77B5"/>
    <w:rsid w:val="001F4CEC"/>
    <w:rsid w:val="00211563"/>
    <w:rsid w:val="00231350"/>
    <w:rsid w:val="0023557A"/>
    <w:rsid w:val="00247A63"/>
    <w:rsid w:val="002535D3"/>
    <w:rsid w:val="002644E3"/>
    <w:rsid w:val="00270BE1"/>
    <w:rsid w:val="00272C85"/>
    <w:rsid w:val="0027615E"/>
    <w:rsid w:val="002770CB"/>
    <w:rsid w:val="00282F56"/>
    <w:rsid w:val="00284634"/>
    <w:rsid w:val="00293E22"/>
    <w:rsid w:val="00295EF6"/>
    <w:rsid w:val="002B484B"/>
    <w:rsid w:val="002C0F4F"/>
    <w:rsid w:val="002C5189"/>
    <w:rsid w:val="002C7399"/>
    <w:rsid w:val="002D6137"/>
    <w:rsid w:val="002D7793"/>
    <w:rsid w:val="002E28EE"/>
    <w:rsid w:val="002E4D5F"/>
    <w:rsid w:val="00310732"/>
    <w:rsid w:val="00310857"/>
    <w:rsid w:val="0033634A"/>
    <w:rsid w:val="00354114"/>
    <w:rsid w:val="00355E0A"/>
    <w:rsid w:val="00383249"/>
    <w:rsid w:val="0038572C"/>
    <w:rsid w:val="003A060F"/>
    <w:rsid w:val="003A4DA4"/>
    <w:rsid w:val="003C1932"/>
    <w:rsid w:val="003D386B"/>
    <w:rsid w:val="003D656F"/>
    <w:rsid w:val="003D71E0"/>
    <w:rsid w:val="003E6D64"/>
    <w:rsid w:val="003F14F9"/>
    <w:rsid w:val="003F20E9"/>
    <w:rsid w:val="0040226B"/>
    <w:rsid w:val="00415F16"/>
    <w:rsid w:val="00421F64"/>
    <w:rsid w:val="00427262"/>
    <w:rsid w:val="00432EC8"/>
    <w:rsid w:val="00434BB0"/>
    <w:rsid w:val="0043749E"/>
    <w:rsid w:val="004647EB"/>
    <w:rsid w:val="00481958"/>
    <w:rsid w:val="00486FD4"/>
    <w:rsid w:val="00493787"/>
    <w:rsid w:val="004A7E06"/>
    <w:rsid w:val="004B04FE"/>
    <w:rsid w:val="004C30FD"/>
    <w:rsid w:val="004C7414"/>
    <w:rsid w:val="004D177C"/>
    <w:rsid w:val="004D2DF5"/>
    <w:rsid w:val="004F3BFF"/>
    <w:rsid w:val="004F4F78"/>
    <w:rsid w:val="004F5573"/>
    <w:rsid w:val="005011B1"/>
    <w:rsid w:val="005045D3"/>
    <w:rsid w:val="0052345A"/>
    <w:rsid w:val="00537645"/>
    <w:rsid w:val="0055466E"/>
    <w:rsid w:val="0056107A"/>
    <w:rsid w:val="0056544E"/>
    <w:rsid w:val="005805C0"/>
    <w:rsid w:val="005867DD"/>
    <w:rsid w:val="00592CA5"/>
    <w:rsid w:val="005D3A38"/>
    <w:rsid w:val="005E5D59"/>
    <w:rsid w:val="005E6EFE"/>
    <w:rsid w:val="005F32EC"/>
    <w:rsid w:val="006018ED"/>
    <w:rsid w:val="00605D43"/>
    <w:rsid w:val="00611E26"/>
    <w:rsid w:val="0061601B"/>
    <w:rsid w:val="00640121"/>
    <w:rsid w:val="00644BC4"/>
    <w:rsid w:val="00652C65"/>
    <w:rsid w:val="0066501E"/>
    <w:rsid w:val="006673BA"/>
    <w:rsid w:val="0069469F"/>
    <w:rsid w:val="00696050"/>
    <w:rsid w:val="006A748C"/>
    <w:rsid w:val="006F0B56"/>
    <w:rsid w:val="007016E1"/>
    <w:rsid w:val="007053FB"/>
    <w:rsid w:val="00710CFC"/>
    <w:rsid w:val="00760210"/>
    <w:rsid w:val="00760BF0"/>
    <w:rsid w:val="007645FF"/>
    <w:rsid w:val="007655A7"/>
    <w:rsid w:val="00775219"/>
    <w:rsid w:val="007863E0"/>
    <w:rsid w:val="007A7608"/>
    <w:rsid w:val="007D4CF8"/>
    <w:rsid w:val="007D69B0"/>
    <w:rsid w:val="007D752B"/>
    <w:rsid w:val="007E10FE"/>
    <w:rsid w:val="007E71D1"/>
    <w:rsid w:val="008026FA"/>
    <w:rsid w:val="00803BF0"/>
    <w:rsid w:val="008143B8"/>
    <w:rsid w:val="00814513"/>
    <w:rsid w:val="008255F2"/>
    <w:rsid w:val="00832E9F"/>
    <w:rsid w:val="00834A52"/>
    <w:rsid w:val="00834B44"/>
    <w:rsid w:val="00834CD5"/>
    <w:rsid w:val="00835094"/>
    <w:rsid w:val="0084413A"/>
    <w:rsid w:val="00880F97"/>
    <w:rsid w:val="00881950"/>
    <w:rsid w:val="0088760A"/>
    <w:rsid w:val="008A183B"/>
    <w:rsid w:val="008D7B98"/>
    <w:rsid w:val="008E3BB1"/>
    <w:rsid w:val="008F25B1"/>
    <w:rsid w:val="008F7D78"/>
    <w:rsid w:val="00912A69"/>
    <w:rsid w:val="00917B6E"/>
    <w:rsid w:val="009269D3"/>
    <w:rsid w:val="00937CFE"/>
    <w:rsid w:val="00952221"/>
    <w:rsid w:val="00972F0C"/>
    <w:rsid w:val="00984339"/>
    <w:rsid w:val="009A244C"/>
    <w:rsid w:val="009A353B"/>
    <w:rsid w:val="009D7F31"/>
    <w:rsid w:val="009E1B06"/>
    <w:rsid w:val="009F0EEF"/>
    <w:rsid w:val="009F4B38"/>
    <w:rsid w:val="00A01A25"/>
    <w:rsid w:val="00A06868"/>
    <w:rsid w:val="00A335CA"/>
    <w:rsid w:val="00A44F03"/>
    <w:rsid w:val="00A45559"/>
    <w:rsid w:val="00A5304B"/>
    <w:rsid w:val="00A54A39"/>
    <w:rsid w:val="00A55D85"/>
    <w:rsid w:val="00A561D0"/>
    <w:rsid w:val="00A5675D"/>
    <w:rsid w:val="00A57EEE"/>
    <w:rsid w:val="00A6748F"/>
    <w:rsid w:val="00A70C41"/>
    <w:rsid w:val="00A7755D"/>
    <w:rsid w:val="00A775BD"/>
    <w:rsid w:val="00AB4787"/>
    <w:rsid w:val="00AC38F2"/>
    <w:rsid w:val="00AD1F78"/>
    <w:rsid w:val="00AE6BA5"/>
    <w:rsid w:val="00AF204A"/>
    <w:rsid w:val="00AF2820"/>
    <w:rsid w:val="00B15E75"/>
    <w:rsid w:val="00B35AC4"/>
    <w:rsid w:val="00B3637A"/>
    <w:rsid w:val="00B560D0"/>
    <w:rsid w:val="00B64767"/>
    <w:rsid w:val="00B904D5"/>
    <w:rsid w:val="00B96AF2"/>
    <w:rsid w:val="00BB6CEB"/>
    <w:rsid w:val="00BB73FB"/>
    <w:rsid w:val="00BC620A"/>
    <w:rsid w:val="00BE25E1"/>
    <w:rsid w:val="00C06BB0"/>
    <w:rsid w:val="00C16282"/>
    <w:rsid w:val="00C178BB"/>
    <w:rsid w:val="00C22815"/>
    <w:rsid w:val="00C26585"/>
    <w:rsid w:val="00C34142"/>
    <w:rsid w:val="00C575CD"/>
    <w:rsid w:val="00C603B6"/>
    <w:rsid w:val="00C66259"/>
    <w:rsid w:val="00C830B7"/>
    <w:rsid w:val="00C850CF"/>
    <w:rsid w:val="00C869C8"/>
    <w:rsid w:val="00C877D6"/>
    <w:rsid w:val="00CA17BA"/>
    <w:rsid w:val="00CA18E0"/>
    <w:rsid w:val="00CA4BB0"/>
    <w:rsid w:val="00CB6709"/>
    <w:rsid w:val="00CC6B41"/>
    <w:rsid w:val="00CC7D01"/>
    <w:rsid w:val="00CE7740"/>
    <w:rsid w:val="00D02362"/>
    <w:rsid w:val="00D06E4A"/>
    <w:rsid w:val="00D1364B"/>
    <w:rsid w:val="00D15DDD"/>
    <w:rsid w:val="00D35CA5"/>
    <w:rsid w:val="00D56594"/>
    <w:rsid w:val="00D6440C"/>
    <w:rsid w:val="00D70163"/>
    <w:rsid w:val="00D819BB"/>
    <w:rsid w:val="00D90F8F"/>
    <w:rsid w:val="00DC0F16"/>
    <w:rsid w:val="00DD08D8"/>
    <w:rsid w:val="00DD40BE"/>
    <w:rsid w:val="00DE27E5"/>
    <w:rsid w:val="00DE7A08"/>
    <w:rsid w:val="00DF0B99"/>
    <w:rsid w:val="00DF41C7"/>
    <w:rsid w:val="00DF6CC8"/>
    <w:rsid w:val="00E106A0"/>
    <w:rsid w:val="00E30933"/>
    <w:rsid w:val="00E36612"/>
    <w:rsid w:val="00E44AE3"/>
    <w:rsid w:val="00E5440B"/>
    <w:rsid w:val="00E555E9"/>
    <w:rsid w:val="00E81508"/>
    <w:rsid w:val="00E8167E"/>
    <w:rsid w:val="00E84D54"/>
    <w:rsid w:val="00E9269C"/>
    <w:rsid w:val="00E92C2B"/>
    <w:rsid w:val="00E956F2"/>
    <w:rsid w:val="00EC29B5"/>
    <w:rsid w:val="00EE115C"/>
    <w:rsid w:val="00EE14CB"/>
    <w:rsid w:val="00EF58F1"/>
    <w:rsid w:val="00F02CC6"/>
    <w:rsid w:val="00F065EF"/>
    <w:rsid w:val="00F21F07"/>
    <w:rsid w:val="00F2251F"/>
    <w:rsid w:val="00F30AD3"/>
    <w:rsid w:val="00F35332"/>
    <w:rsid w:val="00F3641F"/>
    <w:rsid w:val="00F5354D"/>
    <w:rsid w:val="00F55DBF"/>
    <w:rsid w:val="00F5624A"/>
    <w:rsid w:val="00F63308"/>
    <w:rsid w:val="00F63F7D"/>
    <w:rsid w:val="00F97B11"/>
    <w:rsid w:val="00FA2844"/>
    <w:rsid w:val="00FA4258"/>
    <w:rsid w:val="00FB2583"/>
    <w:rsid w:val="00FC4CD7"/>
    <w:rsid w:val="00FE4B1D"/>
    <w:rsid w:val="00FF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C181FB4"/>
  <w15:docId w15:val="{7DE42305-244E-49D2-9366-A4506402D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6F2"/>
    <w:pPr>
      <w:jc w:val="both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956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56F2"/>
    <w:rPr>
      <w:rFonts w:ascii="Arial" w:eastAsia="Times New Roman" w:hAnsi="Arial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72C85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72C8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72C8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B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B6E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5E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5EF6"/>
    <w:rPr>
      <w:rFonts w:ascii="Arial" w:eastAsia="Times New Roman" w:hAnsi="Arial"/>
    </w:rPr>
  </w:style>
  <w:style w:type="character" w:styleId="Hipercze">
    <w:name w:val="Hyperlink"/>
    <w:basedOn w:val="Domylnaczcionkaakapitu"/>
    <w:uiPriority w:val="99"/>
    <w:semiHidden/>
    <w:unhideWhenUsed/>
    <w:rsid w:val="009522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ciej.matuszewski\AppData\Roaming\Microsoft\Szablony\Szablon%20pismo%20pod%20listownik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pismo pod listownik</Template>
  <TotalTime>2713</TotalTime>
  <Pages>2</Pages>
  <Words>478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Poznaniu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maciej.matuszewski</dc:creator>
  <cp:lastModifiedBy>Ewa Nykowska</cp:lastModifiedBy>
  <cp:revision>99</cp:revision>
  <cp:lastPrinted>2022-12-12T15:22:00Z</cp:lastPrinted>
  <dcterms:created xsi:type="dcterms:W3CDTF">2016-11-03T09:19:00Z</dcterms:created>
  <dcterms:modified xsi:type="dcterms:W3CDTF">2026-10-22T13:13:00Z</dcterms:modified>
</cp:coreProperties>
</file>