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C5F37A" w14:textId="28036867" w:rsidR="0087662B" w:rsidRPr="007D01B9" w:rsidRDefault="00BA5FCF" w:rsidP="0087662B">
      <w:pPr>
        <w:ind w:left="7088"/>
        <w:rPr>
          <w:noProof w:val="0"/>
          <w:sz w:val="14"/>
          <w:szCs w:val="14"/>
        </w:rPr>
      </w:pPr>
      <w:r w:rsidRPr="007D01B9">
        <w:rPr>
          <w:sz w:val="14"/>
          <w:szCs w:val="14"/>
          <w:lang w:eastAsia="ar-SA"/>
        </w:rPr>
        <w:t xml:space="preserve">Załącznik nr </w:t>
      </w:r>
      <w:r w:rsidR="00E132E2" w:rsidRPr="007D01B9">
        <w:rPr>
          <w:sz w:val="14"/>
          <w:szCs w:val="14"/>
          <w:lang w:eastAsia="ar-SA"/>
        </w:rPr>
        <w:t>7</w:t>
      </w:r>
      <w:r w:rsidR="00E0390E" w:rsidRPr="007D01B9">
        <w:rPr>
          <w:sz w:val="14"/>
          <w:szCs w:val="14"/>
          <w:lang w:eastAsia="ar-SA"/>
        </w:rPr>
        <w:t xml:space="preserve"> </w:t>
      </w:r>
      <w:r w:rsidR="0087662B" w:rsidRPr="007D01B9">
        <w:rPr>
          <w:sz w:val="14"/>
          <w:szCs w:val="14"/>
          <w:lang w:eastAsia="ar-SA"/>
        </w:rPr>
        <w:t xml:space="preserve">do </w:t>
      </w:r>
      <w:r w:rsidR="0087662B" w:rsidRPr="007D01B9">
        <w:rPr>
          <w:bCs/>
          <w:sz w:val="14"/>
          <w:szCs w:val="14"/>
          <w:lang w:eastAsia="ar-SA"/>
        </w:rPr>
        <w:t xml:space="preserve">treści </w:t>
      </w:r>
      <w:r w:rsidR="0087662B" w:rsidRPr="007D01B9">
        <w:rPr>
          <w:sz w:val="14"/>
          <w:szCs w:val="14"/>
        </w:rPr>
        <w:t>Ogłoszenia Otwartego Konkursu Ofert na realizację W 202</w:t>
      </w:r>
      <w:r w:rsidR="0037663C" w:rsidRPr="007D01B9">
        <w:rPr>
          <w:sz w:val="14"/>
          <w:szCs w:val="14"/>
        </w:rPr>
        <w:t>6</w:t>
      </w:r>
      <w:r w:rsidR="0087662B" w:rsidRPr="007D01B9">
        <w:rPr>
          <w:sz w:val="14"/>
          <w:szCs w:val="14"/>
        </w:rPr>
        <w:t xml:space="preserve"> roku</w:t>
      </w:r>
    </w:p>
    <w:p w14:paraId="2CC20A66" w14:textId="17BD5822" w:rsidR="003A21C3" w:rsidRPr="007D01B9" w:rsidRDefault="0087662B" w:rsidP="003A21C3">
      <w:pPr>
        <w:ind w:left="7088"/>
        <w:jc w:val="both"/>
        <w:rPr>
          <w:bCs/>
          <w:sz w:val="14"/>
          <w:szCs w:val="14"/>
        </w:rPr>
      </w:pPr>
      <w:r w:rsidRPr="007D01B9">
        <w:rPr>
          <w:sz w:val="14"/>
          <w:szCs w:val="14"/>
        </w:rPr>
        <w:t xml:space="preserve">zadań publicznych w sferze </w:t>
      </w:r>
      <w:r w:rsidRPr="007D01B9">
        <w:rPr>
          <w:bCs/>
          <w:sz w:val="14"/>
          <w:szCs w:val="14"/>
        </w:rPr>
        <w:t>kultury, sztuki, ochrony dóbr kultury i dziedzictwa narodowego.</w:t>
      </w:r>
    </w:p>
    <w:p w14:paraId="1437FCAE" w14:textId="77777777" w:rsidR="00953B8B" w:rsidRPr="007D01B9" w:rsidRDefault="00953B8B" w:rsidP="00E0390E">
      <w:pPr>
        <w:rPr>
          <w:sz w:val="14"/>
          <w:szCs w:val="14"/>
        </w:rPr>
      </w:pPr>
    </w:p>
    <w:p w14:paraId="42E555E9" w14:textId="77777777" w:rsidR="00953B8B" w:rsidRPr="007D01B9" w:rsidRDefault="00953B8B" w:rsidP="00953B8B">
      <w:pPr>
        <w:ind w:firstLine="7230"/>
        <w:rPr>
          <w:sz w:val="14"/>
          <w:szCs w:val="14"/>
        </w:rPr>
      </w:pPr>
    </w:p>
    <w:p w14:paraId="55A4B537" w14:textId="748E5B79" w:rsidR="009F1E8E" w:rsidRPr="007D01B9" w:rsidRDefault="00953B8B" w:rsidP="00953B8B">
      <w:pPr>
        <w:ind w:firstLine="7230"/>
        <w:rPr>
          <w:sz w:val="14"/>
          <w:szCs w:val="14"/>
        </w:rPr>
      </w:pPr>
      <w:r w:rsidRPr="007D01B9">
        <w:rPr>
          <w:sz w:val="14"/>
          <w:szCs w:val="14"/>
        </w:rPr>
        <w:t>…………………………………</w:t>
      </w:r>
    </w:p>
    <w:p w14:paraId="2AC8F166" w14:textId="219BC84B" w:rsidR="00753C37" w:rsidRPr="007D01B9" w:rsidRDefault="00953B8B" w:rsidP="00865E9E">
      <w:pPr>
        <w:jc w:val="right"/>
        <w:rPr>
          <w:color w:val="00B0F0"/>
          <w:sz w:val="24"/>
          <w:szCs w:val="24"/>
        </w:rPr>
      </w:pPr>
      <w:r w:rsidRPr="007D01B9">
        <w:rPr>
          <w:sz w:val="24"/>
          <w:szCs w:val="24"/>
        </w:rPr>
        <w:t>Miejscowość</w:t>
      </w:r>
      <w:r w:rsidR="00753C37" w:rsidRPr="007D01B9">
        <w:rPr>
          <w:sz w:val="24"/>
          <w:szCs w:val="24"/>
        </w:rPr>
        <w:t xml:space="preserve">, </w:t>
      </w:r>
      <w:r w:rsidR="00CC1E65" w:rsidRPr="007D01B9">
        <w:rPr>
          <w:sz w:val="24"/>
          <w:szCs w:val="24"/>
        </w:rPr>
        <w:t>data</w:t>
      </w:r>
    </w:p>
    <w:p w14:paraId="4E00895A" w14:textId="332C22FB" w:rsidR="00E0390E" w:rsidRPr="007D01B9" w:rsidRDefault="00E0390E" w:rsidP="00F62BF6">
      <w:pPr>
        <w:spacing w:after="200" w:line="276" w:lineRule="auto"/>
        <w:rPr>
          <w:rStyle w:val="Pogrubienie"/>
          <w:rFonts w:eastAsia="Calibri"/>
          <w:bCs w:val="0"/>
          <w:spacing w:val="-20"/>
          <w:sz w:val="32"/>
          <w:szCs w:val="32"/>
          <w:lang w:eastAsia="en-US"/>
        </w:rPr>
      </w:pPr>
    </w:p>
    <w:p w14:paraId="05A20D9A" w14:textId="77777777" w:rsidR="00E0390E" w:rsidRPr="007D01B9" w:rsidRDefault="00E0390E" w:rsidP="00512A37">
      <w:pPr>
        <w:jc w:val="both"/>
        <w:rPr>
          <w:rStyle w:val="Pogrubienie"/>
          <w:noProof w:val="0"/>
          <w:sz w:val="24"/>
          <w:szCs w:val="24"/>
        </w:rPr>
      </w:pPr>
    </w:p>
    <w:p w14:paraId="3C97579E" w14:textId="4381AF96" w:rsidR="00CE15BE" w:rsidRPr="007D01B9" w:rsidRDefault="00512A37" w:rsidP="00512A37">
      <w:pPr>
        <w:jc w:val="both"/>
        <w:rPr>
          <w:b/>
          <w:bCs/>
          <w:sz w:val="24"/>
          <w:szCs w:val="24"/>
        </w:rPr>
      </w:pPr>
      <w:r w:rsidRPr="007D01B9">
        <w:rPr>
          <w:rStyle w:val="Pogrubienie"/>
          <w:noProof w:val="0"/>
          <w:sz w:val="24"/>
          <w:szCs w:val="24"/>
        </w:rPr>
        <w:t xml:space="preserve">Dotyczy oferty składanej w ramach </w:t>
      </w:r>
      <w:r w:rsidRPr="007D01B9">
        <w:rPr>
          <w:b/>
          <w:bCs/>
          <w:sz w:val="24"/>
          <w:szCs w:val="24"/>
        </w:rPr>
        <w:t>otwartego konkursu</w:t>
      </w:r>
      <w:r w:rsidRPr="007D01B9">
        <w:rPr>
          <w:b/>
          <w:bCs/>
          <w:color w:val="FF0000"/>
          <w:sz w:val="24"/>
          <w:szCs w:val="24"/>
        </w:rPr>
        <w:t xml:space="preserve"> </w:t>
      </w:r>
      <w:r w:rsidRPr="007D01B9">
        <w:rPr>
          <w:b/>
          <w:bCs/>
          <w:sz w:val="24"/>
          <w:szCs w:val="24"/>
        </w:rPr>
        <w:t>ofert na realizację w 202</w:t>
      </w:r>
      <w:r w:rsidR="0037663C" w:rsidRPr="007D01B9">
        <w:rPr>
          <w:b/>
          <w:bCs/>
          <w:sz w:val="24"/>
          <w:szCs w:val="24"/>
        </w:rPr>
        <w:t>6</w:t>
      </w:r>
      <w:r w:rsidRPr="007D01B9">
        <w:rPr>
          <w:b/>
          <w:bCs/>
          <w:sz w:val="24"/>
          <w:szCs w:val="24"/>
        </w:rPr>
        <w:t xml:space="preserve"> r. zadań publicznych należących do Województwa Podlaskiego w sferze kultury, sztuki, ochrony dóbr kultury i dziedzictwa narodowego pn. „Kapliczki Podlaskie 202</w:t>
      </w:r>
      <w:r w:rsidR="0037663C" w:rsidRPr="007D01B9">
        <w:rPr>
          <w:b/>
          <w:bCs/>
          <w:sz w:val="24"/>
          <w:szCs w:val="24"/>
        </w:rPr>
        <w:t>6</w:t>
      </w:r>
      <w:r w:rsidR="00F62BF6" w:rsidRPr="007D01B9">
        <w:rPr>
          <w:b/>
          <w:bCs/>
          <w:sz w:val="24"/>
          <w:szCs w:val="24"/>
        </w:rPr>
        <w:t xml:space="preserve"> </w:t>
      </w:r>
      <w:r w:rsidR="00D92B40" w:rsidRPr="007D01B9">
        <w:rPr>
          <w:b/>
          <w:bCs/>
          <w:sz w:val="24"/>
          <w:szCs w:val="24"/>
        </w:rPr>
        <w:t>– ocalić od zapomnienia</w:t>
      </w:r>
      <w:r w:rsidRPr="007D01B9">
        <w:rPr>
          <w:b/>
          <w:bCs/>
          <w:sz w:val="24"/>
          <w:szCs w:val="24"/>
        </w:rPr>
        <w:t>”</w:t>
      </w:r>
    </w:p>
    <w:p w14:paraId="3A4D7D55" w14:textId="77777777" w:rsidR="00512A37" w:rsidRPr="007D01B9" w:rsidRDefault="00512A37" w:rsidP="00512A37">
      <w:pPr>
        <w:jc w:val="both"/>
        <w:rPr>
          <w:b/>
          <w:bCs/>
          <w:sz w:val="24"/>
          <w:szCs w:val="24"/>
        </w:rPr>
      </w:pPr>
    </w:p>
    <w:p w14:paraId="15092AC8" w14:textId="49CDFA53" w:rsidR="009F1E8E" w:rsidRPr="007D01B9" w:rsidRDefault="00512A37" w:rsidP="00512A37">
      <w:pPr>
        <w:jc w:val="both"/>
        <w:rPr>
          <w:b/>
          <w:bCs/>
          <w:noProof w:val="0"/>
          <w:sz w:val="24"/>
          <w:szCs w:val="24"/>
        </w:rPr>
      </w:pPr>
      <w:r w:rsidRPr="007D01B9">
        <w:rPr>
          <w:b/>
          <w:bCs/>
          <w:sz w:val="24"/>
          <w:szCs w:val="24"/>
        </w:rPr>
        <w:t>Tytuł oferty:…………………………………………………………………………………..</w:t>
      </w:r>
    </w:p>
    <w:p w14:paraId="214A8407" w14:textId="77777777" w:rsidR="00E0390E" w:rsidRPr="007D01B9" w:rsidRDefault="00E0390E" w:rsidP="00E0390E">
      <w:pPr>
        <w:spacing w:after="200" w:line="276" w:lineRule="auto"/>
        <w:rPr>
          <w:rFonts w:eastAsia="Calibri"/>
          <w:lang w:eastAsia="en-US"/>
        </w:rPr>
      </w:pPr>
    </w:p>
    <w:p w14:paraId="7DCD5A87" w14:textId="534F3B8B" w:rsidR="00BA5FCF" w:rsidRPr="007D01B9" w:rsidRDefault="00BA5FCF" w:rsidP="00BA5FCF">
      <w:pPr>
        <w:pStyle w:val="Akapitzlist"/>
        <w:numPr>
          <w:ilvl w:val="0"/>
          <w:numId w:val="5"/>
        </w:numPr>
        <w:jc w:val="both"/>
        <w:rPr>
          <w:rFonts w:ascii="Times New Roman" w:hAnsi="Times New Roman"/>
        </w:rPr>
      </w:pPr>
      <w:r w:rsidRPr="007D01B9">
        <w:rPr>
          <w:rFonts w:ascii="Times New Roman" w:hAnsi="Times New Roman"/>
        </w:rPr>
        <w:t>Lokalizacja kapliczki: ……………………………………………………………………..</w:t>
      </w:r>
    </w:p>
    <w:p w14:paraId="569D9B42" w14:textId="21B9DBA4" w:rsidR="00BA5FCF" w:rsidRPr="007D01B9" w:rsidRDefault="00BA5FCF" w:rsidP="00BA5FCF">
      <w:pPr>
        <w:pStyle w:val="Akapitzlist"/>
        <w:numPr>
          <w:ilvl w:val="0"/>
          <w:numId w:val="5"/>
        </w:numPr>
        <w:jc w:val="both"/>
        <w:rPr>
          <w:rFonts w:ascii="Times New Roman" w:hAnsi="Times New Roman"/>
        </w:rPr>
      </w:pPr>
      <w:r w:rsidRPr="007D01B9">
        <w:rPr>
          <w:rFonts w:ascii="Times New Roman" w:hAnsi="Times New Roman"/>
        </w:rPr>
        <w:t>Właściciel kapliczki:………………………………………………………………………..</w:t>
      </w:r>
    </w:p>
    <w:p w14:paraId="3F46D84B" w14:textId="6B3B6299" w:rsidR="00BA5FCF" w:rsidRPr="007D01B9" w:rsidRDefault="00BA5FCF" w:rsidP="00BA5FCF">
      <w:pPr>
        <w:pStyle w:val="Akapitzlist"/>
        <w:numPr>
          <w:ilvl w:val="0"/>
          <w:numId w:val="5"/>
        </w:numPr>
        <w:jc w:val="both"/>
        <w:rPr>
          <w:rFonts w:ascii="Times New Roman" w:hAnsi="Times New Roman"/>
        </w:rPr>
      </w:pPr>
      <w:r w:rsidRPr="007D01B9">
        <w:rPr>
          <w:rFonts w:ascii="Times New Roman" w:hAnsi="Times New Roman"/>
        </w:rPr>
        <w:t>Uzasadnienie realizacji zadania publicznego</w:t>
      </w:r>
      <w:r w:rsidR="009E3289" w:rsidRPr="007D01B9">
        <w:rPr>
          <w:rFonts w:ascii="Times New Roman" w:hAnsi="Times New Roman"/>
        </w:rPr>
        <w:t xml:space="preserve"> i wyboru obiektu sakralnego do renowacji </w:t>
      </w:r>
      <w:r w:rsidRPr="007D01B9">
        <w:rPr>
          <w:rFonts w:ascii="Times New Roman" w:hAnsi="Times New Roman"/>
        </w:rPr>
        <w:t xml:space="preserve">: </w:t>
      </w:r>
      <w:r w:rsidRPr="007D01B9">
        <w:rPr>
          <w:rStyle w:val="Odwoanieprzypisudolnego"/>
          <w:rFonts w:ascii="Times New Roman" w:hAnsi="Times New Roman"/>
        </w:rPr>
        <w:footnoteReference w:id="1"/>
      </w:r>
    </w:p>
    <w:p w14:paraId="36C26781" w14:textId="0C80065B" w:rsidR="00BA5FCF" w:rsidRPr="007D01B9" w:rsidRDefault="00BA5FCF" w:rsidP="00E0390E">
      <w:pPr>
        <w:spacing w:after="200" w:line="276" w:lineRule="auto"/>
        <w:jc w:val="both"/>
        <w:rPr>
          <w:rFonts w:eastAsia="Calibri"/>
          <w:lang w:eastAsia="en-US"/>
        </w:rPr>
      </w:pPr>
      <w:r w:rsidRPr="007D01B9">
        <w:rPr>
          <w:rFonts w:eastAsia="Calibri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6808A61" w14:textId="77777777" w:rsidR="00BA5FCF" w:rsidRPr="007D01B9" w:rsidRDefault="00BA5FCF" w:rsidP="00E0390E">
      <w:pPr>
        <w:spacing w:after="200" w:line="276" w:lineRule="auto"/>
        <w:jc w:val="both"/>
        <w:rPr>
          <w:rFonts w:eastAsia="Calibri"/>
          <w:lang w:eastAsia="en-US"/>
        </w:rPr>
      </w:pPr>
    </w:p>
    <w:p w14:paraId="2C49835B" w14:textId="71DC913E" w:rsidR="00BA5FCF" w:rsidRPr="007D01B9" w:rsidRDefault="00BA5FCF" w:rsidP="00BA5FCF">
      <w:pPr>
        <w:pStyle w:val="Akapitzlist"/>
        <w:numPr>
          <w:ilvl w:val="0"/>
          <w:numId w:val="5"/>
        </w:numPr>
        <w:jc w:val="both"/>
        <w:rPr>
          <w:rFonts w:ascii="Times New Roman" w:hAnsi="Times New Roman"/>
        </w:rPr>
      </w:pPr>
      <w:r w:rsidRPr="007D01B9">
        <w:rPr>
          <w:rFonts w:ascii="Times New Roman" w:hAnsi="Times New Roman"/>
        </w:rPr>
        <w:t>Opis załączonych fotografii:</w:t>
      </w:r>
    </w:p>
    <w:p w14:paraId="32E2D4BA" w14:textId="420530BD" w:rsidR="00BA5FCF" w:rsidRPr="007D01B9" w:rsidRDefault="00BA5FCF" w:rsidP="00BA5FCF">
      <w:pPr>
        <w:pStyle w:val="Akapitzlist"/>
        <w:numPr>
          <w:ilvl w:val="0"/>
          <w:numId w:val="6"/>
        </w:numPr>
        <w:jc w:val="both"/>
        <w:rPr>
          <w:rFonts w:ascii="Times New Roman" w:hAnsi="Times New Roman"/>
        </w:rPr>
      </w:pPr>
      <w:r w:rsidRPr="007D01B9">
        <w:rPr>
          <w:rFonts w:ascii="Times New Roman" w:hAnsi="Times New Roman"/>
        </w:rPr>
        <w:t>…………………………………………..</w:t>
      </w:r>
    </w:p>
    <w:p w14:paraId="0033104E" w14:textId="0470E198" w:rsidR="00BA5FCF" w:rsidRPr="007D01B9" w:rsidRDefault="00BA5FCF" w:rsidP="00BA5FCF">
      <w:pPr>
        <w:pStyle w:val="Akapitzlist"/>
        <w:numPr>
          <w:ilvl w:val="0"/>
          <w:numId w:val="6"/>
        </w:numPr>
        <w:jc w:val="both"/>
        <w:rPr>
          <w:rFonts w:ascii="Times New Roman" w:hAnsi="Times New Roman"/>
        </w:rPr>
      </w:pPr>
      <w:r w:rsidRPr="007D01B9">
        <w:rPr>
          <w:rFonts w:ascii="Times New Roman" w:hAnsi="Times New Roman"/>
        </w:rPr>
        <w:t>……………………………………………</w:t>
      </w:r>
    </w:p>
    <w:p w14:paraId="798B23FC" w14:textId="37A34887" w:rsidR="00BA5FCF" w:rsidRPr="007D01B9" w:rsidRDefault="00BA5FCF" w:rsidP="00BA5FCF">
      <w:pPr>
        <w:pStyle w:val="Akapitzlist"/>
        <w:numPr>
          <w:ilvl w:val="0"/>
          <w:numId w:val="6"/>
        </w:numPr>
        <w:jc w:val="both"/>
        <w:rPr>
          <w:rFonts w:ascii="Times New Roman" w:hAnsi="Times New Roman"/>
        </w:rPr>
      </w:pPr>
      <w:r w:rsidRPr="007D01B9">
        <w:rPr>
          <w:rFonts w:ascii="Times New Roman" w:hAnsi="Times New Roman"/>
        </w:rPr>
        <w:t>…………………………………………..</w:t>
      </w:r>
    </w:p>
    <w:p w14:paraId="63A7CE54" w14:textId="5B62E404" w:rsidR="00BA5FCF" w:rsidRPr="007D01B9" w:rsidRDefault="00BA5FCF" w:rsidP="00BA5FCF">
      <w:pPr>
        <w:pStyle w:val="Akapitzlist"/>
        <w:numPr>
          <w:ilvl w:val="0"/>
          <w:numId w:val="6"/>
        </w:numPr>
        <w:jc w:val="both"/>
        <w:rPr>
          <w:rFonts w:ascii="Times New Roman" w:hAnsi="Times New Roman"/>
        </w:rPr>
      </w:pPr>
      <w:r w:rsidRPr="007D01B9">
        <w:rPr>
          <w:rFonts w:ascii="Times New Roman" w:hAnsi="Times New Roman"/>
        </w:rPr>
        <w:t>……………………………………………</w:t>
      </w:r>
    </w:p>
    <w:p w14:paraId="33EA9A2E" w14:textId="7392A222" w:rsidR="00BA5FCF" w:rsidRPr="007D01B9" w:rsidRDefault="00BA5FCF" w:rsidP="00BA5FCF">
      <w:pPr>
        <w:pStyle w:val="Akapitzlist"/>
        <w:numPr>
          <w:ilvl w:val="0"/>
          <w:numId w:val="6"/>
        </w:numPr>
        <w:jc w:val="both"/>
        <w:rPr>
          <w:rFonts w:ascii="Times New Roman" w:hAnsi="Times New Roman"/>
        </w:rPr>
      </w:pPr>
      <w:r w:rsidRPr="007D01B9">
        <w:rPr>
          <w:rFonts w:ascii="Times New Roman" w:hAnsi="Times New Roman"/>
        </w:rPr>
        <w:t>…………………………………………..</w:t>
      </w:r>
    </w:p>
    <w:p w14:paraId="1B4104EA" w14:textId="77777777" w:rsidR="00BA5FCF" w:rsidRPr="007D01B9" w:rsidRDefault="00BA5FCF" w:rsidP="00E0390E">
      <w:pPr>
        <w:spacing w:after="200" w:line="276" w:lineRule="auto"/>
        <w:jc w:val="both"/>
        <w:rPr>
          <w:rFonts w:eastAsia="Calibri"/>
          <w:lang w:eastAsia="en-US"/>
        </w:rPr>
      </w:pPr>
    </w:p>
    <w:p w14:paraId="775A2637" w14:textId="7CAC4C9C" w:rsidR="00BA5FCF" w:rsidRPr="007D01B9" w:rsidRDefault="003A21C3" w:rsidP="00E0390E">
      <w:pPr>
        <w:spacing w:after="200" w:line="276" w:lineRule="auto"/>
        <w:jc w:val="both"/>
        <w:rPr>
          <w:rFonts w:eastAsia="Calibri"/>
          <w:sz w:val="22"/>
          <w:szCs w:val="22"/>
          <w:lang w:eastAsia="en-US"/>
        </w:rPr>
      </w:pPr>
      <w:r w:rsidRPr="007D01B9">
        <w:rPr>
          <w:rFonts w:eastAsia="Calibri"/>
          <w:sz w:val="22"/>
          <w:szCs w:val="22"/>
          <w:lang w:eastAsia="en-US"/>
        </w:rPr>
        <w:t xml:space="preserve">Niniejszym oświadczam, że ww. kapliczka nie jest </w:t>
      </w:r>
      <w:r w:rsidRPr="007D01B9">
        <w:rPr>
          <w:bCs/>
          <w:color w:val="000000"/>
          <w:sz w:val="22"/>
          <w:szCs w:val="22"/>
        </w:rPr>
        <w:t>wpisana do rejestru zabytków województwa podlaskiego i gminnych ewidencji zabytków.</w:t>
      </w:r>
    </w:p>
    <w:p w14:paraId="7E7D4630" w14:textId="4A16EB99" w:rsidR="00E0390E" w:rsidRPr="007D01B9" w:rsidRDefault="00E0390E" w:rsidP="00E0390E">
      <w:pPr>
        <w:spacing w:after="200" w:line="276" w:lineRule="auto"/>
        <w:jc w:val="both"/>
        <w:rPr>
          <w:rFonts w:eastAsia="Calibri"/>
          <w:lang w:eastAsia="en-US"/>
        </w:rPr>
      </w:pPr>
      <w:r w:rsidRPr="007D01B9">
        <w:rPr>
          <w:rFonts w:eastAsia="Calibri"/>
          <w:lang w:eastAsia="en-US"/>
        </w:rPr>
        <w:tab/>
      </w:r>
      <w:r w:rsidRPr="007D01B9">
        <w:rPr>
          <w:rFonts w:eastAsia="Calibri"/>
          <w:lang w:eastAsia="en-US"/>
        </w:rPr>
        <w:tab/>
      </w:r>
      <w:r w:rsidRPr="007D01B9">
        <w:rPr>
          <w:rFonts w:eastAsia="Calibri"/>
          <w:lang w:eastAsia="en-US"/>
        </w:rPr>
        <w:tab/>
      </w:r>
      <w:r w:rsidRPr="007D01B9">
        <w:rPr>
          <w:rFonts w:eastAsia="Calibri"/>
          <w:lang w:eastAsia="en-US"/>
        </w:rPr>
        <w:tab/>
      </w:r>
      <w:r w:rsidRPr="007D01B9">
        <w:rPr>
          <w:rFonts w:eastAsia="Calibri"/>
          <w:lang w:eastAsia="en-US"/>
        </w:rPr>
        <w:tab/>
      </w:r>
      <w:r w:rsidRPr="007D01B9">
        <w:rPr>
          <w:rFonts w:eastAsia="Calibri"/>
          <w:lang w:eastAsia="en-US"/>
        </w:rPr>
        <w:tab/>
      </w:r>
    </w:p>
    <w:p w14:paraId="26FA8F4F" w14:textId="77777777" w:rsidR="00E0390E" w:rsidRPr="007D01B9" w:rsidRDefault="00E0390E" w:rsidP="00E0390E">
      <w:pPr>
        <w:spacing w:after="200" w:line="276" w:lineRule="auto"/>
        <w:jc w:val="both"/>
        <w:rPr>
          <w:rFonts w:eastAsia="Calibri"/>
          <w:lang w:eastAsia="en-US"/>
        </w:rPr>
      </w:pPr>
      <w:r w:rsidRPr="007D01B9">
        <w:rPr>
          <w:rFonts w:eastAsia="Calibri"/>
          <w:lang w:eastAsia="en-US"/>
        </w:rPr>
        <w:t>………………………………………………………………….</w:t>
      </w:r>
    </w:p>
    <w:p w14:paraId="15B692EB" w14:textId="10A08905" w:rsidR="00CC1E65" w:rsidRPr="007D01B9" w:rsidRDefault="00E0390E" w:rsidP="00E0390E">
      <w:pPr>
        <w:spacing w:after="200" w:line="276" w:lineRule="auto"/>
        <w:jc w:val="both"/>
        <w:rPr>
          <w:rFonts w:eastAsia="Calibri"/>
          <w:lang w:eastAsia="en-US"/>
        </w:rPr>
      </w:pPr>
      <w:r w:rsidRPr="007D01B9">
        <w:rPr>
          <w:rFonts w:eastAsia="Calibri"/>
          <w:lang w:eastAsia="en-US"/>
        </w:rPr>
        <w:t>Podpisy osób uprawnionych</w:t>
      </w:r>
    </w:p>
    <w:sectPr w:rsidR="00CC1E65" w:rsidRPr="007D01B9" w:rsidSect="00A77476">
      <w:head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BDEBDC" w14:textId="77777777" w:rsidR="0024207D" w:rsidRDefault="0024207D" w:rsidP="00753C37">
      <w:r>
        <w:separator/>
      </w:r>
    </w:p>
  </w:endnote>
  <w:endnote w:type="continuationSeparator" w:id="0">
    <w:p w14:paraId="501B3E64" w14:textId="77777777" w:rsidR="0024207D" w:rsidRDefault="0024207D" w:rsidP="00753C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D70177" w14:textId="77777777" w:rsidR="0024207D" w:rsidRDefault="0024207D" w:rsidP="00753C37">
      <w:r>
        <w:separator/>
      </w:r>
    </w:p>
  </w:footnote>
  <w:footnote w:type="continuationSeparator" w:id="0">
    <w:p w14:paraId="461247D7" w14:textId="77777777" w:rsidR="0024207D" w:rsidRDefault="0024207D" w:rsidP="00753C37">
      <w:r>
        <w:continuationSeparator/>
      </w:r>
    </w:p>
  </w:footnote>
  <w:footnote w:id="1">
    <w:p w14:paraId="7FDCD4A1" w14:textId="00E11299" w:rsidR="00BA5FCF" w:rsidRDefault="00BA5FCF" w:rsidP="00BA5FCF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3A21C3">
        <w:rPr>
          <w:rFonts w:eastAsia="Calibri"/>
          <w:sz w:val="16"/>
          <w:szCs w:val="16"/>
          <w:lang w:eastAsia="en-US"/>
        </w:rPr>
        <w:t>proszę wskazać wartość artystyczną, historyczną, regionalną kapliczki oraz uzasadnić dlaczego wykonanie prac przy tym konkretnym obiekcie jest ważne np. ze względu na jego stan bądż też szczególn</w:t>
      </w:r>
      <w:r w:rsidR="00F62BF6">
        <w:rPr>
          <w:rFonts w:eastAsia="Calibri"/>
          <w:sz w:val="16"/>
          <w:szCs w:val="16"/>
          <w:lang w:eastAsia="en-US"/>
        </w:rPr>
        <w:t xml:space="preserve">e znaczenie </w:t>
      </w:r>
      <w:r w:rsidRPr="003A21C3">
        <w:rPr>
          <w:rFonts w:eastAsia="Calibri"/>
          <w:sz w:val="16"/>
          <w:szCs w:val="16"/>
          <w:lang w:eastAsia="en-US"/>
        </w:rPr>
        <w:t>dla społeczności lokalnej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69B44" w14:textId="77777777" w:rsidR="00D82247" w:rsidRPr="00753C37" w:rsidRDefault="00501DA3" w:rsidP="00753C37">
    <w:pPr>
      <w:pStyle w:val="Nagwek"/>
      <w:ind w:firstLine="6663"/>
      <w:rPr>
        <w:rFonts w:ascii="Calibri" w:eastAsia="Calibri" w:hAnsi="Calibri"/>
        <w:noProof w:val="0"/>
        <w:sz w:val="22"/>
        <w:szCs w:val="22"/>
        <w:lang w:eastAsia="en-US"/>
      </w:rPr>
    </w:pPr>
    <w:r>
      <w:drawing>
        <wp:anchor distT="0" distB="0" distL="114300" distR="114300" simplePos="0" relativeHeight="251657728" behindDoc="0" locked="0" layoutInCell="1" allowOverlap="1" wp14:anchorId="19467876" wp14:editId="3F87FAB8">
          <wp:simplePos x="0" y="0"/>
          <wp:positionH relativeFrom="column">
            <wp:posOffset>4234180</wp:posOffset>
          </wp:positionH>
          <wp:positionV relativeFrom="paragraph">
            <wp:posOffset>-434340</wp:posOffset>
          </wp:positionV>
          <wp:extent cx="1771650" cy="1028700"/>
          <wp:effectExtent l="19050" t="0" r="0" b="0"/>
          <wp:wrapSquare wrapText="bothSides"/>
          <wp:docPr id="1" name="Obraz 2" descr="Logo WP - pole ochron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Logo WP - pole ochronn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165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25EF320F" w14:textId="77777777" w:rsidR="00D82247" w:rsidRDefault="00D82247" w:rsidP="00753C37">
    <w:pPr>
      <w:pStyle w:val="Nagwek"/>
      <w:tabs>
        <w:tab w:val="clear" w:pos="4536"/>
        <w:tab w:val="clear" w:pos="9072"/>
        <w:tab w:val="left" w:pos="135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EC4714"/>
    <w:multiLevelType w:val="hybridMultilevel"/>
    <w:tmpl w:val="FDF6657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7AA3216"/>
    <w:multiLevelType w:val="multilevel"/>
    <w:tmpl w:val="AF6A1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9795BFE"/>
    <w:multiLevelType w:val="hybridMultilevel"/>
    <w:tmpl w:val="10088704"/>
    <w:lvl w:ilvl="0" w:tplc="3C389E8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E4874B4"/>
    <w:multiLevelType w:val="multilevel"/>
    <w:tmpl w:val="95FA0D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3123183"/>
    <w:multiLevelType w:val="hybridMultilevel"/>
    <w:tmpl w:val="7FB60E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8E3FA7"/>
    <w:multiLevelType w:val="hybridMultilevel"/>
    <w:tmpl w:val="D5523FE0"/>
    <w:lvl w:ilvl="0" w:tplc="6E4834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1471098">
    <w:abstractNumId w:val="1"/>
  </w:num>
  <w:num w:numId="2" w16cid:durableId="1028027519">
    <w:abstractNumId w:val="0"/>
  </w:num>
  <w:num w:numId="3" w16cid:durableId="559244291">
    <w:abstractNumId w:val="3"/>
  </w:num>
  <w:num w:numId="4" w16cid:durableId="1687098667">
    <w:abstractNumId w:val="4"/>
  </w:num>
  <w:num w:numId="5" w16cid:durableId="207963001">
    <w:abstractNumId w:val="5"/>
  </w:num>
  <w:num w:numId="6" w16cid:durableId="6793515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241C"/>
    <w:rsid w:val="0000026D"/>
    <w:rsid w:val="0000066D"/>
    <w:rsid w:val="000049EC"/>
    <w:rsid w:val="000065F8"/>
    <w:rsid w:val="00012AF4"/>
    <w:rsid w:val="00017734"/>
    <w:rsid w:val="00024F6E"/>
    <w:rsid w:val="000342D4"/>
    <w:rsid w:val="0003576F"/>
    <w:rsid w:val="00037490"/>
    <w:rsid w:val="000443F2"/>
    <w:rsid w:val="00047AD0"/>
    <w:rsid w:val="00066245"/>
    <w:rsid w:val="000710F1"/>
    <w:rsid w:val="000749F9"/>
    <w:rsid w:val="000850C1"/>
    <w:rsid w:val="00090186"/>
    <w:rsid w:val="0009260C"/>
    <w:rsid w:val="00095959"/>
    <w:rsid w:val="000A4078"/>
    <w:rsid w:val="000A530B"/>
    <w:rsid w:val="000A6754"/>
    <w:rsid w:val="000D4A14"/>
    <w:rsid w:val="000E130D"/>
    <w:rsid w:val="000E1A3A"/>
    <w:rsid w:val="000F65C6"/>
    <w:rsid w:val="00104540"/>
    <w:rsid w:val="00112F7A"/>
    <w:rsid w:val="001200DD"/>
    <w:rsid w:val="00124AFA"/>
    <w:rsid w:val="00131DB8"/>
    <w:rsid w:val="001361EF"/>
    <w:rsid w:val="0013790C"/>
    <w:rsid w:val="00164DDD"/>
    <w:rsid w:val="001815FA"/>
    <w:rsid w:val="001835E3"/>
    <w:rsid w:val="001944AE"/>
    <w:rsid w:val="001A4A03"/>
    <w:rsid w:val="001A6121"/>
    <w:rsid w:val="001B24D1"/>
    <w:rsid w:val="001D60A6"/>
    <w:rsid w:val="001E010E"/>
    <w:rsid w:val="001E2780"/>
    <w:rsid w:val="001E46FE"/>
    <w:rsid w:val="001F2C68"/>
    <w:rsid w:val="002028DA"/>
    <w:rsid w:val="00227555"/>
    <w:rsid w:val="0024207D"/>
    <w:rsid w:val="002600A2"/>
    <w:rsid w:val="00265A2C"/>
    <w:rsid w:val="00266967"/>
    <w:rsid w:val="00280C50"/>
    <w:rsid w:val="00281355"/>
    <w:rsid w:val="0028377C"/>
    <w:rsid w:val="002932B6"/>
    <w:rsid w:val="0029379E"/>
    <w:rsid w:val="00295AA0"/>
    <w:rsid w:val="002977BC"/>
    <w:rsid w:val="002B23FC"/>
    <w:rsid w:val="002B2EAE"/>
    <w:rsid w:val="002B7256"/>
    <w:rsid w:val="002F123F"/>
    <w:rsid w:val="002F302B"/>
    <w:rsid w:val="00301FB7"/>
    <w:rsid w:val="00304C7D"/>
    <w:rsid w:val="00307809"/>
    <w:rsid w:val="0031173C"/>
    <w:rsid w:val="00313EFD"/>
    <w:rsid w:val="00331E19"/>
    <w:rsid w:val="003442A6"/>
    <w:rsid w:val="00345EF3"/>
    <w:rsid w:val="00346B64"/>
    <w:rsid w:val="00373027"/>
    <w:rsid w:val="0037663C"/>
    <w:rsid w:val="003807DF"/>
    <w:rsid w:val="00382384"/>
    <w:rsid w:val="0039398E"/>
    <w:rsid w:val="003A21C3"/>
    <w:rsid w:val="003A37A4"/>
    <w:rsid w:val="003B62D4"/>
    <w:rsid w:val="003B7C5C"/>
    <w:rsid w:val="003C2B02"/>
    <w:rsid w:val="003D1259"/>
    <w:rsid w:val="003D3EE9"/>
    <w:rsid w:val="003D48EC"/>
    <w:rsid w:val="003D7659"/>
    <w:rsid w:val="003E7EB1"/>
    <w:rsid w:val="003F2135"/>
    <w:rsid w:val="00402F39"/>
    <w:rsid w:val="00410D6E"/>
    <w:rsid w:val="00432972"/>
    <w:rsid w:val="004404B9"/>
    <w:rsid w:val="0045170E"/>
    <w:rsid w:val="004574EC"/>
    <w:rsid w:val="00457600"/>
    <w:rsid w:val="00463E50"/>
    <w:rsid w:val="00474243"/>
    <w:rsid w:val="00481DFE"/>
    <w:rsid w:val="0048602B"/>
    <w:rsid w:val="004956C2"/>
    <w:rsid w:val="004B5461"/>
    <w:rsid w:val="004D063C"/>
    <w:rsid w:val="004D35E8"/>
    <w:rsid w:val="004D67FA"/>
    <w:rsid w:val="004D6D6F"/>
    <w:rsid w:val="004D73FD"/>
    <w:rsid w:val="004E3774"/>
    <w:rsid w:val="004F23F0"/>
    <w:rsid w:val="00501DA3"/>
    <w:rsid w:val="00512A37"/>
    <w:rsid w:val="00514379"/>
    <w:rsid w:val="00535E3A"/>
    <w:rsid w:val="00552A97"/>
    <w:rsid w:val="00554D10"/>
    <w:rsid w:val="0056716F"/>
    <w:rsid w:val="00572DF9"/>
    <w:rsid w:val="00584AFA"/>
    <w:rsid w:val="00592363"/>
    <w:rsid w:val="005A4834"/>
    <w:rsid w:val="005A5ADC"/>
    <w:rsid w:val="005B49A8"/>
    <w:rsid w:val="005D397E"/>
    <w:rsid w:val="005D4147"/>
    <w:rsid w:val="00607040"/>
    <w:rsid w:val="0062297A"/>
    <w:rsid w:val="006350BF"/>
    <w:rsid w:val="00642F0D"/>
    <w:rsid w:val="00654BFE"/>
    <w:rsid w:val="00660D3D"/>
    <w:rsid w:val="00661B56"/>
    <w:rsid w:val="00665E59"/>
    <w:rsid w:val="00671689"/>
    <w:rsid w:val="0067425B"/>
    <w:rsid w:val="006777C3"/>
    <w:rsid w:val="00682049"/>
    <w:rsid w:val="00693CED"/>
    <w:rsid w:val="00694849"/>
    <w:rsid w:val="006A0A0C"/>
    <w:rsid w:val="006A1766"/>
    <w:rsid w:val="006B0BCE"/>
    <w:rsid w:val="006C197E"/>
    <w:rsid w:val="006C219E"/>
    <w:rsid w:val="006D181E"/>
    <w:rsid w:val="006D40D8"/>
    <w:rsid w:val="006D4AC2"/>
    <w:rsid w:val="006D6A8E"/>
    <w:rsid w:val="006F7790"/>
    <w:rsid w:val="00703FC7"/>
    <w:rsid w:val="007275F9"/>
    <w:rsid w:val="00727C79"/>
    <w:rsid w:val="0073241C"/>
    <w:rsid w:val="00732F24"/>
    <w:rsid w:val="00753C37"/>
    <w:rsid w:val="007548E2"/>
    <w:rsid w:val="00755DAE"/>
    <w:rsid w:val="00766E2A"/>
    <w:rsid w:val="00772718"/>
    <w:rsid w:val="00793DF2"/>
    <w:rsid w:val="00796C81"/>
    <w:rsid w:val="007A0D5D"/>
    <w:rsid w:val="007A3704"/>
    <w:rsid w:val="007A555B"/>
    <w:rsid w:val="007C1B02"/>
    <w:rsid w:val="007D01B9"/>
    <w:rsid w:val="007F29D5"/>
    <w:rsid w:val="007F4C86"/>
    <w:rsid w:val="007F4FFB"/>
    <w:rsid w:val="00801C41"/>
    <w:rsid w:val="008031B8"/>
    <w:rsid w:val="00812A00"/>
    <w:rsid w:val="00823380"/>
    <w:rsid w:val="008249FC"/>
    <w:rsid w:val="008256C1"/>
    <w:rsid w:val="008319B8"/>
    <w:rsid w:val="008330D4"/>
    <w:rsid w:val="00836F63"/>
    <w:rsid w:val="00846CA3"/>
    <w:rsid w:val="00865E9E"/>
    <w:rsid w:val="00870CA6"/>
    <w:rsid w:val="0087662B"/>
    <w:rsid w:val="00876CC0"/>
    <w:rsid w:val="0088104E"/>
    <w:rsid w:val="00897AB8"/>
    <w:rsid w:val="008A0DAC"/>
    <w:rsid w:val="008A24CD"/>
    <w:rsid w:val="008B551A"/>
    <w:rsid w:val="008B652D"/>
    <w:rsid w:val="008B6B55"/>
    <w:rsid w:val="008B7BBE"/>
    <w:rsid w:val="008C0CFA"/>
    <w:rsid w:val="008C2371"/>
    <w:rsid w:val="008D3FB3"/>
    <w:rsid w:val="008F7688"/>
    <w:rsid w:val="008F78FC"/>
    <w:rsid w:val="0090374B"/>
    <w:rsid w:val="009047BD"/>
    <w:rsid w:val="0091419D"/>
    <w:rsid w:val="00942AE5"/>
    <w:rsid w:val="009454D6"/>
    <w:rsid w:val="00951840"/>
    <w:rsid w:val="00951A4E"/>
    <w:rsid w:val="00953B8B"/>
    <w:rsid w:val="00971B10"/>
    <w:rsid w:val="00974A39"/>
    <w:rsid w:val="00975FB6"/>
    <w:rsid w:val="00981F32"/>
    <w:rsid w:val="00986D9D"/>
    <w:rsid w:val="009A0A68"/>
    <w:rsid w:val="009A5A67"/>
    <w:rsid w:val="009B02D2"/>
    <w:rsid w:val="009B6326"/>
    <w:rsid w:val="009C1694"/>
    <w:rsid w:val="009E13D2"/>
    <w:rsid w:val="009E3289"/>
    <w:rsid w:val="009F1E8E"/>
    <w:rsid w:val="009F43C1"/>
    <w:rsid w:val="00A02397"/>
    <w:rsid w:val="00A034D4"/>
    <w:rsid w:val="00A150DD"/>
    <w:rsid w:val="00A17FB4"/>
    <w:rsid w:val="00A20988"/>
    <w:rsid w:val="00A27372"/>
    <w:rsid w:val="00A33DAE"/>
    <w:rsid w:val="00A40C76"/>
    <w:rsid w:val="00A56929"/>
    <w:rsid w:val="00A7381F"/>
    <w:rsid w:val="00A77476"/>
    <w:rsid w:val="00A91C3A"/>
    <w:rsid w:val="00A966EB"/>
    <w:rsid w:val="00A97B6C"/>
    <w:rsid w:val="00AA0056"/>
    <w:rsid w:val="00AA0DD4"/>
    <w:rsid w:val="00AA0EFB"/>
    <w:rsid w:val="00AD16FA"/>
    <w:rsid w:val="00AD38DD"/>
    <w:rsid w:val="00AD756F"/>
    <w:rsid w:val="00B0298A"/>
    <w:rsid w:val="00B03642"/>
    <w:rsid w:val="00B04CDE"/>
    <w:rsid w:val="00B403D3"/>
    <w:rsid w:val="00B71776"/>
    <w:rsid w:val="00B77946"/>
    <w:rsid w:val="00B92D19"/>
    <w:rsid w:val="00BA5FCF"/>
    <w:rsid w:val="00BC3A81"/>
    <w:rsid w:val="00BC705E"/>
    <w:rsid w:val="00BD1252"/>
    <w:rsid w:val="00BD157B"/>
    <w:rsid w:val="00BD211B"/>
    <w:rsid w:val="00BD3862"/>
    <w:rsid w:val="00BD4804"/>
    <w:rsid w:val="00BD6ACC"/>
    <w:rsid w:val="00BE4FCC"/>
    <w:rsid w:val="00C105A5"/>
    <w:rsid w:val="00C24912"/>
    <w:rsid w:val="00C25C0D"/>
    <w:rsid w:val="00C26BE2"/>
    <w:rsid w:val="00C321C2"/>
    <w:rsid w:val="00C55145"/>
    <w:rsid w:val="00C8310A"/>
    <w:rsid w:val="00C85D17"/>
    <w:rsid w:val="00C87987"/>
    <w:rsid w:val="00C97733"/>
    <w:rsid w:val="00CA6667"/>
    <w:rsid w:val="00CB02DE"/>
    <w:rsid w:val="00CC05F3"/>
    <w:rsid w:val="00CC1E65"/>
    <w:rsid w:val="00CE15BE"/>
    <w:rsid w:val="00CF602D"/>
    <w:rsid w:val="00D10928"/>
    <w:rsid w:val="00D14C5F"/>
    <w:rsid w:val="00D15317"/>
    <w:rsid w:val="00D16B23"/>
    <w:rsid w:val="00D206B2"/>
    <w:rsid w:val="00D21917"/>
    <w:rsid w:val="00D260B1"/>
    <w:rsid w:val="00D36787"/>
    <w:rsid w:val="00D41F7C"/>
    <w:rsid w:val="00D454AB"/>
    <w:rsid w:val="00D62F4A"/>
    <w:rsid w:val="00D655F7"/>
    <w:rsid w:val="00D81C6F"/>
    <w:rsid w:val="00D82247"/>
    <w:rsid w:val="00D83456"/>
    <w:rsid w:val="00D85BC4"/>
    <w:rsid w:val="00D9071B"/>
    <w:rsid w:val="00D92B40"/>
    <w:rsid w:val="00DB33A0"/>
    <w:rsid w:val="00DC3FA1"/>
    <w:rsid w:val="00DD2C84"/>
    <w:rsid w:val="00DE378F"/>
    <w:rsid w:val="00DF4DC5"/>
    <w:rsid w:val="00E0390E"/>
    <w:rsid w:val="00E132E2"/>
    <w:rsid w:val="00E15819"/>
    <w:rsid w:val="00E15C67"/>
    <w:rsid w:val="00E26FDC"/>
    <w:rsid w:val="00E3238A"/>
    <w:rsid w:val="00E32E07"/>
    <w:rsid w:val="00E41459"/>
    <w:rsid w:val="00E557BB"/>
    <w:rsid w:val="00E56FA4"/>
    <w:rsid w:val="00E616B8"/>
    <w:rsid w:val="00E717D8"/>
    <w:rsid w:val="00E94D81"/>
    <w:rsid w:val="00E97EA4"/>
    <w:rsid w:val="00EA100B"/>
    <w:rsid w:val="00EA258A"/>
    <w:rsid w:val="00EC5211"/>
    <w:rsid w:val="00EC7330"/>
    <w:rsid w:val="00ED34F0"/>
    <w:rsid w:val="00ED5C08"/>
    <w:rsid w:val="00ED7857"/>
    <w:rsid w:val="00EF45D2"/>
    <w:rsid w:val="00F24B03"/>
    <w:rsid w:val="00F24D90"/>
    <w:rsid w:val="00F24ECB"/>
    <w:rsid w:val="00F26E3E"/>
    <w:rsid w:val="00F3442F"/>
    <w:rsid w:val="00F6094F"/>
    <w:rsid w:val="00F62BF6"/>
    <w:rsid w:val="00F711D9"/>
    <w:rsid w:val="00F87768"/>
    <w:rsid w:val="00F91F8D"/>
    <w:rsid w:val="00FA207C"/>
    <w:rsid w:val="00FA280E"/>
    <w:rsid w:val="00FC07AF"/>
    <w:rsid w:val="00FC1691"/>
    <w:rsid w:val="00FD0390"/>
    <w:rsid w:val="00FD14BA"/>
    <w:rsid w:val="00FD69D1"/>
    <w:rsid w:val="00FF4909"/>
    <w:rsid w:val="00FF5B53"/>
    <w:rsid w:val="00FF7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73256C"/>
  <w15:docId w15:val="{0D294653-D0F2-4104-B30B-C636AA7BA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443F2"/>
    <w:rPr>
      <w:noProof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sid w:val="000443F2"/>
    <w:rPr>
      <w:b/>
      <w:bCs/>
    </w:rPr>
  </w:style>
  <w:style w:type="character" w:styleId="Odwoanieprzypisukocowego">
    <w:name w:val="endnote reference"/>
    <w:rsid w:val="002F123F"/>
    <w:rPr>
      <w:vertAlign w:val="superscript"/>
    </w:rPr>
  </w:style>
  <w:style w:type="character" w:customStyle="1" w:styleId="boldtext">
    <w:name w:val="bold_text"/>
    <w:basedOn w:val="Domylnaczcionkaakapitu"/>
    <w:rsid w:val="006C219E"/>
  </w:style>
  <w:style w:type="paragraph" w:styleId="Nagwek">
    <w:name w:val="header"/>
    <w:basedOn w:val="Normalny"/>
    <w:link w:val="NagwekZnak"/>
    <w:rsid w:val="00753C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753C37"/>
    <w:rPr>
      <w:noProof/>
    </w:rPr>
  </w:style>
  <w:style w:type="paragraph" w:styleId="Stopka">
    <w:name w:val="footer"/>
    <w:basedOn w:val="Normalny"/>
    <w:link w:val="StopkaZnak"/>
    <w:rsid w:val="00753C3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753C37"/>
    <w:rPr>
      <w:noProof/>
    </w:rPr>
  </w:style>
  <w:style w:type="paragraph" w:styleId="Akapitzlist">
    <w:name w:val="List Paragraph"/>
    <w:basedOn w:val="Normalny"/>
    <w:uiPriority w:val="34"/>
    <w:qFormat/>
    <w:rsid w:val="00753C37"/>
    <w:pPr>
      <w:spacing w:after="200" w:line="276" w:lineRule="auto"/>
      <w:ind w:left="720"/>
      <w:contextualSpacing/>
    </w:pPr>
    <w:rPr>
      <w:rFonts w:ascii="Calibri" w:eastAsia="Calibri" w:hAnsi="Calibri"/>
      <w:noProof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E616B8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rsid w:val="00E616B8"/>
    <w:rPr>
      <w:rFonts w:ascii="Segoe UI" w:hAnsi="Segoe UI" w:cs="Segoe UI"/>
      <w:noProof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BD157B"/>
    <w:pPr>
      <w:spacing w:before="100" w:beforeAutospacing="1" w:after="100" w:afterAutospacing="1"/>
    </w:pPr>
    <w:rPr>
      <w:noProof w:val="0"/>
      <w:sz w:val="24"/>
      <w:szCs w:val="24"/>
    </w:rPr>
  </w:style>
  <w:style w:type="character" w:styleId="Hipercze">
    <w:name w:val="Hyperlink"/>
    <w:uiPriority w:val="99"/>
    <w:unhideWhenUsed/>
    <w:rsid w:val="00BD157B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unhideWhenUsed/>
    <w:rsid w:val="00BA5FC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A5FCF"/>
    <w:rPr>
      <w:noProof/>
    </w:rPr>
  </w:style>
  <w:style w:type="character" w:styleId="Odwoanieprzypisudolnego">
    <w:name w:val="footnote reference"/>
    <w:basedOn w:val="Domylnaczcionkaakapitu"/>
    <w:semiHidden/>
    <w:unhideWhenUsed/>
    <w:rsid w:val="00BA5FC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70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1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5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0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Do%20sprawdzenia%20Regerat\wyst&#261;pienie%20do%20wojewwody%20o%20&#347;rodki%20-%20Jerzy%20Doma&#324;ski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wystąpienie do wojewwody o środki - Jerzy Domański</Template>
  <TotalTime>1</TotalTime>
  <Pages>1</Pages>
  <Words>122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Białystok, dnia         października 2012 r</vt:lpstr>
    </vt:vector>
  </TitlesOfParts>
  <Company>Urząd Marszałkowski Woj. Podlaskiego</Company>
  <LinksUpToDate>false</LinksUpToDate>
  <CharactersWithSpaces>1217</CharactersWithSpaces>
  <SharedDoc>false</SharedDoc>
  <HLinks>
    <vt:vector size="18" baseType="variant">
      <vt:variant>
        <vt:i4>7274518</vt:i4>
      </vt:variant>
      <vt:variant>
        <vt:i4>6</vt:i4>
      </vt:variant>
      <vt:variant>
        <vt:i4>0</vt:i4>
      </vt:variant>
      <vt:variant>
        <vt:i4>5</vt:i4>
      </vt:variant>
      <vt:variant>
        <vt:lpwstr>http://bip.umwp.wrotapodlasia.pl/cms/adminpage/edit/iod@wrotapodlasia.pl</vt:lpwstr>
      </vt:variant>
      <vt:variant>
        <vt:lpwstr/>
      </vt:variant>
      <vt:variant>
        <vt:i4>917578</vt:i4>
      </vt:variant>
      <vt:variant>
        <vt:i4>3</vt:i4>
      </vt:variant>
      <vt:variant>
        <vt:i4>0</vt:i4>
      </vt:variant>
      <vt:variant>
        <vt:i4>5</vt:i4>
      </vt:variant>
      <vt:variant>
        <vt:lpwstr>https://bip.wrotapodlasia.pl/</vt:lpwstr>
      </vt:variant>
      <vt:variant>
        <vt:lpwstr/>
      </vt:variant>
      <vt:variant>
        <vt:i4>1179695</vt:i4>
      </vt:variant>
      <vt:variant>
        <vt:i4>0</vt:i4>
      </vt:variant>
      <vt:variant>
        <vt:i4>0</vt:i4>
      </vt:variant>
      <vt:variant>
        <vt:i4>5</vt:i4>
      </vt:variant>
      <vt:variant>
        <vt:lpwstr>mailto:kancelaria@wrotapodlasia.pl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Białystok, dnia         października 2012 r</dc:title>
  <dc:creator>tomasz.klimowicz</dc:creator>
  <cp:lastModifiedBy>Bartoszewska Leoszko Izabella</cp:lastModifiedBy>
  <cp:revision>2</cp:revision>
  <cp:lastPrinted>2024-02-07T13:35:00Z</cp:lastPrinted>
  <dcterms:created xsi:type="dcterms:W3CDTF">2026-05-28T12:06:00Z</dcterms:created>
  <dcterms:modified xsi:type="dcterms:W3CDTF">2026-05-28T12:06:00Z</dcterms:modified>
</cp:coreProperties>
</file>