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A5490" w14:textId="77777777" w:rsidR="007D4DFC" w:rsidRDefault="007D4DFC" w:rsidP="007D4DFC">
      <w:pPr>
        <w:shd w:val="clear" w:color="auto" w:fill="FFFFFF"/>
        <w:jc w:val="both"/>
        <w:rPr>
          <w:rFonts w:ascii="Arial" w:hAnsi="Arial" w:cs="Arial"/>
          <w:b/>
          <w:noProof w:val="0"/>
          <w:sz w:val="22"/>
          <w:szCs w:val="22"/>
        </w:rPr>
      </w:pPr>
    </w:p>
    <w:p w14:paraId="60DA40F7" w14:textId="6BA2AD2C" w:rsidR="007D4DFC" w:rsidRPr="007D4DFC" w:rsidRDefault="007D4DFC" w:rsidP="007D4DFC">
      <w:pPr>
        <w:shd w:val="clear" w:color="auto" w:fill="FFFFFF"/>
        <w:jc w:val="both"/>
        <w:rPr>
          <w:rFonts w:ascii="Arial" w:hAnsi="Arial" w:cs="Arial"/>
          <w:b/>
          <w:noProof w:val="0"/>
          <w:sz w:val="22"/>
          <w:szCs w:val="22"/>
        </w:rPr>
      </w:pPr>
      <w:r w:rsidRPr="007D4DFC">
        <w:rPr>
          <w:rFonts w:ascii="Arial" w:hAnsi="Arial" w:cs="Arial"/>
          <w:b/>
          <w:noProof w:val="0"/>
          <w:sz w:val="22"/>
          <w:szCs w:val="22"/>
        </w:rPr>
        <w:t>Informacja Administratora danych osobowych</w:t>
      </w:r>
    </w:p>
    <w:p w14:paraId="46A8B933" w14:textId="77777777" w:rsidR="007D4DFC" w:rsidRDefault="007D4DFC" w:rsidP="007D4DFC">
      <w:pPr>
        <w:shd w:val="clear" w:color="auto" w:fill="FFFFFF"/>
        <w:jc w:val="both"/>
        <w:rPr>
          <w:rFonts w:ascii="Arial" w:hAnsi="Arial" w:cs="Arial"/>
          <w:bCs/>
          <w:noProof w:val="0"/>
          <w:sz w:val="22"/>
          <w:szCs w:val="22"/>
        </w:rPr>
      </w:pPr>
    </w:p>
    <w:p w14:paraId="2FFB3FBD" w14:textId="04EB0197" w:rsidR="007D4DFC" w:rsidRPr="007D4DFC" w:rsidRDefault="007D4DFC" w:rsidP="007D4DFC">
      <w:pPr>
        <w:shd w:val="clear" w:color="auto" w:fill="FFFFFF"/>
        <w:jc w:val="both"/>
        <w:rPr>
          <w:rFonts w:ascii="Arial" w:hAnsi="Arial" w:cs="Arial"/>
          <w:b/>
          <w:noProof w:val="0"/>
          <w:sz w:val="22"/>
          <w:szCs w:val="22"/>
        </w:rPr>
      </w:pPr>
      <w:r w:rsidRPr="007D4DFC">
        <w:rPr>
          <w:rFonts w:ascii="Arial" w:hAnsi="Arial" w:cs="Arial"/>
          <w:bCs/>
          <w:noProof w:val="0"/>
          <w:sz w:val="22"/>
          <w:szCs w:val="22"/>
        </w:rPr>
        <w:t xml:space="preserve">Zgodnie z art. 13 ust. 1 i 2 oraz art. 14 ust 1 i 2 Rozporządzenia Parlamentu Europejskiego i Rady (UE) 2016/679 z dnia 27 kwietnia 2016 r. w sprawie ochrony osób fizycznych w związku </w:t>
      </w:r>
      <w:r w:rsidRPr="007D4DFC">
        <w:rPr>
          <w:rFonts w:ascii="Arial" w:hAnsi="Arial" w:cs="Arial"/>
          <w:bCs/>
          <w:noProof w:val="0"/>
          <w:sz w:val="22"/>
          <w:szCs w:val="22"/>
        </w:rPr>
        <w:br/>
        <w:t>z przetwarzaniem danych osobowych i w sprawie swobodnego przepływu takich danych oraz uchylenia dyrektywy 95/46/WE (ogólne rozporządzenie o ochronie danych, RODO) i</w:t>
      </w:r>
      <w:r w:rsidRPr="007D4DFC">
        <w:rPr>
          <w:rFonts w:ascii="Arial" w:hAnsi="Arial" w:cs="Arial"/>
          <w:noProof w:val="0"/>
          <w:sz w:val="22"/>
          <w:szCs w:val="22"/>
        </w:rPr>
        <w:t>nformuję, co następuje:</w:t>
      </w:r>
    </w:p>
    <w:p w14:paraId="54C900BD" w14:textId="77777777" w:rsidR="007D4DFC" w:rsidRPr="007D4DFC" w:rsidRDefault="007D4DFC" w:rsidP="007D4DFC">
      <w:pPr>
        <w:numPr>
          <w:ilvl w:val="0"/>
          <w:numId w:val="1"/>
        </w:numPr>
        <w:tabs>
          <w:tab w:val="num" w:pos="284"/>
        </w:tabs>
        <w:ind w:left="284"/>
        <w:jc w:val="both"/>
        <w:rPr>
          <w:rFonts w:ascii="Arial" w:hAnsi="Arial" w:cs="Arial"/>
          <w:noProof w:val="0"/>
          <w:sz w:val="22"/>
          <w:szCs w:val="22"/>
        </w:rPr>
      </w:pPr>
      <w:r w:rsidRPr="007D4DFC">
        <w:rPr>
          <w:rFonts w:ascii="Arial" w:hAnsi="Arial" w:cs="Arial"/>
          <w:noProof w:val="0"/>
          <w:sz w:val="22"/>
          <w:szCs w:val="22"/>
        </w:rPr>
        <w:t xml:space="preserve">Odrębnymi Administratorami </w:t>
      </w:r>
      <w:r w:rsidRPr="007D4DFC">
        <w:rPr>
          <w:rFonts w:ascii="Arial" w:hAnsi="Arial" w:cs="Arial"/>
          <w:sz w:val="22"/>
          <w:szCs w:val="22"/>
        </w:rPr>
        <w:t>Pani/Pana danych osobowych są:</w:t>
      </w:r>
    </w:p>
    <w:p w14:paraId="3E2E2CA6" w14:textId="77777777" w:rsidR="007D4DFC" w:rsidRPr="007D4DFC" w:rsidRDefault="007D4DFC" w:rsidP="007D4DFC">
      <w:pPr>
        <w:numPr>
          <w:ilvl w:val="0"/>
          <w:numId w:val="4"/>
        </w:numPr>
        <w:ind w:left="567" w:hanging="283"/>
        <w:contextualSpacing/>
        <w:jc w:val="both"/>
        <w:rPr>
          <w:rFonts w:ascii="Arial" w:eastAsia="Calibri" w:hAnsi="Arial" w:cs="Arial"/>
          <w:noProof w:val="0"/>
          <w:sz w:val="22"/>
          <w:szCs w:val="22"/>
          <w:lang w:eastAsia="en-US"/>
        </w:rPr>
      </w:pPr>
      <w:r w:rsidRPr="007D4DFC">
        <w:rPr>
          <w:rFonts w:ascii="Arial" w:eastAsia="Calibri" w:hAnsi="Arial" w:cs="Arial"/>
          <w:noProof w:val="0"/>
          <w:sz w:val="22"/>
          <w:szCs w:val="22"/>
          <w:lang w:eastAsia="en-US"/>
        </w:rPr>
        <w:t>Województwo Podlaskie reprezentowane przez Marszałka oraz Zarząd Województwa Podlaskiego z siedzibą przy ul. M. Curie- Skłodowskiej 14, 15-097 Białystok, kancelaria@podlaskie.eu, https:// https://bip.podlaskie.eu/) w zakresie zadań realizowanych przez Zarząd Województwa Podlaskiego;</w:t>
      </w:r>
    </w:p>
    <w:p w14:paraId="0C73BBEB" w14:textId="77777777" w:rsidR="007D4DFC" w:rsidRPr="007D4DFC" w:rsidRDefault="007D4DFC" w:rsidP="007D4DFC">
      <w:pPr>
        <w:numPr>
          <w:ilvl w:val="0"/>
          <w:numId w:val="4"/>
        </w:numPr>
        <w:ind w:left="567" w:hanging="283"/>
        <w:contextualSpacing/>
        <w:jc w:val="both"/>
        <w:rPr>
          <w:rFonts w:ascii="Arial" w:eastAsia="Calibri" w:hAnsi="Arial" w:cs="Arial"/>
          <w:noProof w:val="0"/>
          <w:sz w:val="22"/>
          <w:szCs w:val="22"/>
          <w:lang w:eastAsia="en-US"/>
        </w:rPr>
      </w:pPr>
      <w:r w:rsidRPr="007D4DFC">
        <w:rPr>
          <w:rFonts w:ascii="Arial" w:eastAsia="Calibri" w:hAnsi="Arial" w:cs="Arial"/>
          <w:noProof w:val="0"/>
          <w:sz w:val="22"/>
          <w:szCs w:val="22"/>
          <w:lang w:eastAsia="en-US"/>
        </w:rPr>
        <w:t xml:space="preserve">Regionalny Ośrodek Polityki Społecznej w Białymstoku ul. Gen. George’a </w:t>
      </w:r>
      <w:proofErr w:type="spellStart"/>
      <w:r w:rsidRPr="007D4DFC">
        <w:rPr>
          <w:rFonts w:ascii="Arial" w:eastAsia="Calibri" w:hAnsi="Arial" w:cs="Arial"/>
          <w:noProof w:val="0"/>
          <w:sz w:val="22"/>
          <w:szCs w:val="22"/>
          <w:lang w:eastAsia="en-US"/>
        </w:rPr>
        <w:t>Smitha</w:t>
      </w:r>
      <w:proofErr w:type="spellEnd"/>
      <w:r w:rsidRPr="007D4DFC">
        <w:rPr>
          <w:rFonts w:ascii="Arial" w:eastAsia="Calibri" w:hAnsi="Arial" w:cs="Arial"/>
          <w:noProof w:val="0"/>
          <w:sz w:val="22"/>
          <w:szCs w:val="22"/>
          <w:lang w:eastAsia="en-US"/>
        </w:rPr>
        <w:t xml:space="preserve"> Pattona 8,    15 - 688 Białystok, w zakresie zadań realizowanych przez samorząd województwa.</w:t>
      </w:r>
    </w:p>
    <w:p w14:paraId="4EFCD128" w14:textId="77777777" w:rsidR="007D4DFC" w:rsidRPr="007D4DFC" w:rsidRDefault="007D4DFC" w:rsidP="007D4DFC">
      <w:pPr>
        <w:numPr>
          <w:ilvl w:val="0"/>
          <w:numId w:val="1"/>
        </w:numPr>
        <w:tabs>
          <w:tab w:val="num" w:pos="284"/>
        </w:tabs>
        <w:ind w:left="284"/>
        <w:jc w:val="both"/>
        <w:rPr>
          <w:rFonts w:ascii="Arial" w:hAnsi="Arial" w:cs="Arial"/>
          <w:sz w:val="22"/>
          <w:szCs w:val="22"/>
        </w:rPr>
      </w:pPr>
      <w:r w:rsidRPr="007D4DFC">
        <w:rPr>
          <w:rFonts w:ascii="Arial" w:hAnsi="Arial" w:cs="Arial"/>
          <w:sz w:val="22"/>
          <w:szCs w:val="22"/>
        </w:rPr>
        <w:t>Dane kontaktowe Inspektorów Ochrony Danych:</w:t>
      </w:r>
    </w:p>
    <w:p w14:paraId="53F0BA81" w14:textId="77777777" w:rsidR="007D4DFC" w:rsidRPr="007D4DFC" w:rsidRDefault="007D4DFC" w:rsidP="007D4DFC">
      <w:pPr>
        <w:numPr>
          <w:ilvl w:val="0"/>
          <w:numId w:val="4"/>
        </w:numPr>
        <w:ind w:left="567" w:hanging="283"/>
        <w:contextualSpacing/>
        <w:jc w:val="both"/>
        <w:rPr>
          <w:rFonts w:ascii="Arial" w:hAnsi="Arial" w:cs="Arial"/>
          <w:noProof w:val="0"/>
          <w:sz w:val="22"/>
          <w:szCs w:val="22"/>
          <w:lang w:eastAsia="en-US"/>
        </w:rPr>
      </w:pPr>
      <w:r w:rsidRPr="007D4DFC">
        <w:rPr>
          <w:rFonts w:ascii="Arial" w:hAnsi="Arial" w:cs="Arial"/>
          <w:noProof w:val="0"/>
          <w:sz w:val="22"/>
          <w:szCs w:val="22"/>
          <w:lang w:eastAsia="en-US"/>
        </w:rPr>
        <w:t xml:space="preserve">Urząd Marszałkowski Województwa Podlaskiego: Roberta Kursy, z którym może Pani/Pan kontaktować się pod adresem poczty elektronicznej: </w:t>
      </w:r>
      <w:hyperlink r:id="rId7" w:history="1">
        <w:r w:rsidRPr="007D4DFC">
          <w:rPr>
            <w:rFonts w:ascii="Arial" w:eastAsia="Calibri" w:hAnsi="Arial" w:cs="Arial"/>
            <w:noProof w:val="0"/>
            <w:sz w:val="22"/>
            <w:szCs w:val="22"/>
            <w:u w:val="single"/>
            <w:lang w:eastAsia="en-US"/>
          </w:rPr>
          <w:t>iod@podlaskie.</w:t>
        </w:r>
      </w:hyperlink>
      <w:r w:rsidRPr="007D4DFC">
        <w:rPr>
          <w:rFonts w:ascii="Arial" w:eastAsia="Calibri" w:hAnsi="Arial" w:cs="Arial"/>
          <w:noProof w:val="0"/>
          <w:sz w:val="22"/>
          <w:szCs w:val="22"/>
          <w:u w:val="single"/>
          <w:lang w:eastAsia="en-US"/>
        </w:rPr>
        <w:t>eu</w:t>
      </w:r>
    </w:p>
    <w:p w14:paraId="552FD1EF" w14:textId="77777777" w:rsidR="007D4DFC" w:rsidRPr="007D4DFC" w:rsidRDefault="007D4DFC" w:rsidP="007D4DFC">
      <w:pPr>
        <w:numPr>
          <w:ilvl w:val="0"/>
          <w:numId w:val="4"/>
        </w:numPr>
        <w:ind w:left="567" w:hanging="283"/>
        <w:contextualSpacing/>
        <w:jc w:val="both"/>
        <w:rPr>
          <w:rFonts w:ascii="Arial" w:hAnsi="Arial" w:cs="Arial"/>
          <w:noProof w:val="0"/>
          <w:sz w:val="22"/>
          <w:szCs w:val="22"/>
          <w:lang w:eastAsia="en-US"/>
        </w:rPr>
      </w:pPr>
      <w:r w:rsidRPr="007D4DFC">
        <w:rPr>
          <w:rFonts w:ascii="Arial" w:hAnsi="Arial" w:cs="Arial"/>
          <w:noProof w:val="0"/>
          <w:sz w:val="22"/>
          <w:szCs w:val="22"/>
          <w:lang w:eastAsia="en-US"/>
        </w:rPr>
        <w:t xml:space="preserve">Regionalny Ośrodek Polityki Społecznej w Białymstoku: </w:t>
      </w:r>
      <w:hyperlink r:id="rId8" w:history="1">
        <w:r w:rsidRPr="007D4DFC">
          <w:rPr>
            <w:rFonts w:ascii="Arial" w:hAnsi="Arial" w:cs="Arial"/>
            <w:noProof w:val="0"/>
            <w:sz w:val="22"/>
            <w:szCs w:val="22"/>
            <w:u w:val="single"/>
            <w:lang w:eastAsia="en-US"/>
          </w:rPr>
          <w:t>iod@rops-bialystok.pl</w:t>
        </w:r>
      </w:hyperlink>
    </w:p>
    <w:p w14:paraId="2695AD52" w14:textId="183A3029" w:rsidR="007D4DFC" w:rsidRPr="007D4DFC" w:rsidRDefault="007D4DFC" w:rsidP="007D4DFC">
      <w:pPr>
        <w:numPr>
          <w:ilvl w:val="0"/>
          <w:numId w:val="1"/>
        </w:numPr>
        <w:ind w:left="284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7D4DFC">
        <w:rPr>
          <w:rFonts w:ascii="Arial" w:hAnsi="Arial" w:cs="Arial"/>
          <w:bCs/>
          <w:sz w:val="22"/>
          <w:szCs w:val="22"/>
        </w:rPr>
        <w:t>Celem przetwarzania danych osobowych jest wymóg prawny ciążący na Administratorze wynikający z art. 6 ust. 1 lit. c RODO w związku z przeprowadzeniem otwartego konkursu ofert na realizację w 2026 roku zadań samorządu województwa</w:t>
      </w:r>
      <w:r w:rsidRPr="007D4DFC">
        <w:rPr>
          <w:rFonts w:asciiTheme="minorHAnsi" w:eastAsiaTheme="minorHAnsi" w:hAnsiTheme="minorHAnsi" w:cstheme="minorBidi"/>
          <w:noProof w:val="0"/>
          <w:sz w:val="22"/>
          <w:szCs w:val="22"/>
          <w:lang w:eastAsia="en-US"/>
        </w:rPr>
        <w:t xml:space="preserve"> </w:t>
      </w:r>
      <w:r w:rsidRPr="007D4DFC">
        <w:rPr>
          <w:rFonts w:ascii="Arial" w:hAnsi="Arial" w:cs="Arial"/>
          <w:b/>
          <w:sz w:val="22"/>
          <w:szCs w:val="22"/>
        </w:rPr>
        <w:t xml:space="preserve">w sferze </w:t>
      </w:r>
      <w:r w:rsidR="00A400ED">
        <w:rPr>
          <w:rFonts w:ascii="Arial" w:hAnsi="Arial" w:cs="Arial"/>
          <w:b/>
          <w:sz w:val="22"/>
          <w:szCs w:val="22"/>
        </w:rPr>
        <w:t>działalności na rzecz osób niepełnosprawnych.</w:t>
      </w:r>
    </w:p>
    <w:p w14:paraId="5726E10E" w14:textId="77777777" w:rsidR="007D4DFC" w:rsidRPr="007D4DFC" w:rsidRDefault="007D4DFC" w:rsidP="007D4DFC">
      <w:pPr>
        <w:numPr>
          <w:ilvl w:val="0"/>
          <w:numId w:val="1"/>
        </w:numPr>
        <w:ind w:left="284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7D4DFC">
        <w:rPr>
          <w:rFonts w:ascii="Arial" w:hAnsi="Arial" w:cs="Arial"/>
          <w:bCs/>
          <w:sz w:val="22"/>
          <w:szCs w:val="22"/>
        </w:rPr>
        <w:t>Konkurs jest organizowany na podstawie art. 11 ust. 2 ustawy z dnia 24 kwietnia 2003 r. o działalności pożytku publicznego i o wolontariacie (Dz. U. z 2025 r. poz. 1338 z późn. zm.).</w:t>
      </w:r>
    </w:p>
    <w:p w14:paraId="0994ADC1" w14:textId="77777777" w:rsidR="007D4DFC" w:rsidRPr="007D4DFC" w:rsidRDefault="007D4DFC" w:rsidP="007D4DFC">
      <w:pPr>
        <w:numPr>
          <w:ilvl w:val="0"/>
          <w:numId w:val="1"/>
        </w:numPr>
        <w:tabs>
          <w:tab w:val="num" w:pos="284"/>
        </w:tabs>
        <w:ind w:left="284"/>
        <w:jc w:val="both"/>
        <w:rPr>
          <w:rFonts w:ascii="Arial" w:hAnsi="Arial" w:cs="Arial"/>
          <w:b/>
          <w:sz w:val="22"/>
          <w:szCs w:val="22"/>
        </w:rPr>
      </w:pPr>
      <w:r w:rsidRPr="007D4DFC">
        <w:rPr>
          <w:rFonts w:ascii="Arial" w:hAnsi="Arial" w:cs="Arial"/>
          <w:noProof w:val="0"/>
          <w:sz w:val="22"/>
          <w:szCs w:val="22"/>
        </w:rPr>
        <w:t>Odbiorcą Pani/Pana danych osobowych mogą być inne organy administracji publicznej, jeśli będą do tego zobowiązane przepisami prawa. Ponadto Pani/Pana dane osobowe mogą być przetwarzane przez podmioty serwisujące systemy informatyczne, z których korzysta Administrator</w:t>
      </w:r>
      <w:r w:rsidRPr="007D4DFC">
        <w:rPr>
          <w:rFonts w:ascii="Arial" w:hAnsi="Arial" w:cs="Arial"/>
          <w:sz w:val="22"/>
          <w:szCs w:val="22"/>
          <w:shd w:val="clear" w:color="auto" w:fill="FFFFFF"/>
        </w:rPr>
        <w:t xml:space="preserve">, operatora pocztowego, kuriera, dostawców usług teleinformatycznych (np. e-doręczeń itp.), obsługę prawną. </w:t>
      </w:r>
    </w:p>
    <w:p w14:paraId="27DA8C86" w14:textId="77777777" w:rsidR="007D4DFC" w:rsidRPr="007D4DFC" w:rsidRDefault="007D4DFC" w:rsidP="007D4DFC">
      <w:pPr>
        <w:numPr>
          <w:ilvl w:val="0"/>
          <w:numId w:val="1"/>
        </w:numPr>
        <w:tabs>
          <w:tab w:val="num" w:pos="284"/>
        </w:tabs>
        <w:ind w:left="284" w:hanging="357"/>
        <w:jc w:val="both"/>
        <w:rPr>
          <w:rFonts w:ascii="Arial" w:hAnsi="Arial" w:cs="Arial"/>
          <w:noProof w:val="0"/>
          <w:sz w:val="22"/>
          <w:szCs w:val="22"/>
        </w:rPr>
      </w:pPr>
      <w:r w:rsidRPr="007D4DFC">
        <w:rPr>
          <w:rFonts w:ascii="Arial" w:hAnsi="Arial" w:cs="Arial"/>
          <w:noProof w:val="0"/>
          <w:sz w:val="22"/>
          <w:szCs w:val="22"/>
        </w:rPr>
        <w:t>Pani/Pana dane osobowe nie będą przekazywane do państw trzecich oraz organizacji międzynarodowych.</w:t>
      </w:r>
    </w:p>
    <w:p w14:paraId="064DA821" w14:textId="77777777" w:rsidR="007D4DFC" w:rsidRPr="007D4DFC" w:rsidRDefault="007D4DFC" w:rsidP="007D4DFC">
      <w:pPr>
        <w:numPr>
          <w:ilvl w:val="0"/>
          <w:numId w:val="1"/>
        </w:numPr>
        <w:tabs>
          <w:tab w:val="num" w:pos="284"/>
        </w:tabs>
        <w:ind w:left="284"/>
        <w:jc w:val="both"/>
        <w:rPr>
          <w:rFonts w:ascii="Arial" w:hAnsi="Arial" w:cs="Arial"/>
          <w:noProof w:val="0"/>
          <w:sz w:val="22"/>
          <w:szCs w:val="22"/>
        </w:rPr>
      </w:pPr>
      <w:r w:rsidRPr="007D4DFC">
        <w:rPr>
          <w:rFonts w:ascii="Arial" w:hAnsi="Arial" w:cs="Arial"/>
          <w:noProof w:val="0"/>
          <w:sz w:val="22"/>
          <w:szCs w:val="22"/>
        </w:rPr>
        <w:t>Pani/Pana dane osobowe będą przetwarzane do czasu wykonania wszystkich czynności związanych z realizacją celu przetwarzania, a następnie archiwizowane przez okres wynikający z instrukcji kancelaryjnej, tj. przez okres 5 lat.</w:t>
      </w:r>
    </w:p>
    <w:p w14:paraId="6C37BD59" w14:textId="77777777" w:rsidR="007D4DFC" w:rsidRPr="007D4DFC" w:rsidRDefault="007D4DFC" w:rsidP="007D4DFC">
      <w:pPr>
        <w:numPr>
          <w:ilvl w:val="0"/>
          <w:numId w:val="1"/>
        </w:numPr>
        <w:tabs>
          <w:tab w:val="num" w:pos="284"/>
        </w:tabs>
        <w:ind w:left="284"/>
        <w:jc w:val="both"/>
        <w:rPr>
          <w:rFonts w:ascii="Arial" w:hAnsi="Arial" w:cs="Arial"/>
          <w:noProof w:val="0"/>
          <w:sz w:val="22"/>
          <w:szCs w:val="22"/>
        </w:rPr>
      </w:pPr>
      <w:r w:rsidRPr="007D4DFC">
        <w:rPr>
          <w:rFonts w:ascii="Arial" w:hAnsi="Arial" w:cs="Arial"/>
          <w:noProof w:val="0"/>
          <w:sz w:val="22"/>
          <w:szCs w:val="22"/>
        </w:rPr>
        <w:t>Przetwarzanie Pani/Pana danych osobowych jest wymogiem ustawowym Administratora. Przysługuje Pani/Panu prawo do żądania od Administratora dostępu do swoich danych osobowych, ich sprostowania lub ograniczenia przetwarzania.</w:t>
      </w:r>
    </w:p>
    <w:p w14:paraId="3167E47D" w14:textId="77777777" w:rsidR="007D4DFC" w:rsidRPr="007D4DFC" w:rsidRDefault="007D4DFC" w:rsidP="007D4DFC">
      <w:pPr>
        <w:numPr>
          <w:ilvl w:val="0"/>
          <w:numId w:val="1"/>
        </w:numPr>
        <w:tabs>
          <w:tab w:val="num" w:pos="284"/>
        </w:tabs>
        <w:ind w:left="284"/>
        <w:jc w:val="both"/>
        <w:rPr>
          <w:rFonts w:ascii="Arial" w:hAnsi="Arial" w:cs="Arial"/>
          <w:noProof w:val="0"/>
          <w:sz w:val="22"/>
          <w:szCs w:val="22"/>
        </w:rPr>
      </w:pPr>
      <w:r w:rsidRPr="007D4DFC">
        <w:rPr>
          <w:rFonts w:ascii="Arial" w:hAnsi="Arial" w:cs="Arial"/>
          <w:noProof w:val="0"/>
          <w:sz w:val="22"/>
          <w:szCs w:val="22"/>
        </w:rPr>
        <w:t>Przysługuje Pani/Panu prawo wniesienia skargi dotyczącej niezgodności przetwarzania danych osobowych z prawem do organu nadzorczego – Prezesa Urzędu Ochrony Danych Osobowych.</w:t>
      </w:r>
    </w:p>
    <w:p w14:paraId="79B54B46" w14:textId="77777777" w:rsidR="007D4DFC" w:rsidRPr="007D4DFC" w:rsidRDefault="007D4DFC" w:rsidP="007D4DFC">
      <w:pPr>
        <w:numPr>
          <w:ilvl w:val="0"/>
          <w:numId w:val="1"/>
        </w:numPr>
        <w:tabs>
          <w:tab w:val="num" w:pos="284"/>
        </w:tabs>
        <w:ind w:left="284" w:hanging="357"/>
        <w:jc w:val="both"/>
        <w:rPr>
          <w:rFonts w:ascii="Arial" w:hAnsi="Arial" w:cs="Arial"/>
          <w:noProof w:val="0"/>
          <w:sz w:val="22"/>
          <w:szCs w:val="22"/>
        </w:rPr>
      </w:pPr>
      <w:r w:rsidRPr="007D4DFC">
        <w:rPr>
          <w:rFonts w:ascii="Arial" w:hAnsi="Arial" w:cs="Arial"/>
          <w:noProof w:val="0"/>
          <w:sz w:val="22"/>
          <w:szCs w:val="22"/>
        </w:rPr>
        <w:t>Pani/Pana dane osobowe nie będą wykorzystywane do zautomatyzowanego podejmowania decyzji ani profilowania.</w:t>
      </w:r>
    </w:p>
    <w:p w14:paraId="3B15C1A7" w14:textId="77777777" w:rsidR="007D4DFC" w:rsidRPr="007D4DFC" w:rsidRDefault="007D4DFC" w:rsidP="007D4DFC">
      <w:pPr>
        <w:ind w:left="284"/>
        <w:jc w:val="both"/>
        <w:rPr>
          <w:rFonts w:ascii="Arial" w:hAnsi="Arial" w:cs="Arial"/>
          <w:noProof w:val="0"/>
          <w:sz w:val="22"/>
          <w:szCs w:val="22"/>
        </w:rPr>
      </w:pPr>
    </w:p>
    <w:p w14:paraId="4CB2FC02" w14:textId="77777777" w:rsidR="007D4DFC" w:rsidRPr="007D4DFC" w:rsidRDefault="007D4DFC" w:rsidP="007D4DFC">
      <w:pPr>
        <w:jc w:val="both"/>
        <w:rPr>
          <w:rFonts w:ascii="Arial" w:hAnsi="Arial" w:cs="Arial"/>
          <w:sz w:val="22"/>
          <w:szCs w:val="22"/>
        </w:rPr>
      </w:pPr>
      <w:r w:rsidRPr="007D4DFC">
        <w:rPr>
          <w:rFonts w:ascii="Arial" w:hAnsi="Arial" w:cs="Arial"/>
          <w:sz w:val="22"/>
          <w:szCs w:val="22"/>
        </w:rPr>
        <w:t>Zapoznałam/-em się z klauzulą informacyjną</w:t>
      </w:r>
    </w:p>
    <w:p w14:paraId="097AB87D" w14:textId="77777777" w:rsidR="007D4DFC" w:rsidRPr="007D4DFC" w:rsidRDefault="007D4DFC" w:rsidP="007D4DFC">
      <w:pPr>
        <w:jc w:val="both"/>
        <w:rPr>
          <w:rFonts w:ascii="Arial" w:hAnsi="Arial" w:cs="Arial"/>
          <w:sz w:val="22"/>
          <w:szCs w:val="22"/>
        </w:rPr>
      </w:pPr>
    </w:p>
    <w:p w14:paraId="44044C22" w14:textId="77777777" w:rsidR="007D4DFC" w:rsidRPr="007D4DFC" w:rsidRDefault="007D4DFC" w:rsidP="007D4DFC">
      <w:pPr>
        <w:jc w:val="both"/>
        <w:rPr>
          <w:rFonts w:ascii="Arial" w:hAnsi="Arial" w:cs="Arial"/>
          <w:sz w:val="22"/>
          <w:szCs w:val="22"/>
        </w:rPr>
      </w:pPr>
    </w:p>
    <w:p w14:paraId="799AE44D" w14:textId="77777777" w:rsidR="007D4DFC" w:rsidRDefault="007D4DFC" w:rsidP="007D4DFC">
      <w:pPr>
        <w:jc w:val="both"/>
        <w:rPr>
          <w:rFonts w:ascii="Arial" w:hAnsi="Arial" w:cs="Arial"/>
        </w:rPr>
      </w:pPr>
    </w:p>
    <w:p w14:paraId="6A66101C" w14:textId="77777777" w:rsidR="007D4DFC" w:rsidRPr="007D4DFC" w:rsidRDefault="007D4DFC" w:rsidP="007D4DFC">
      <w:pPr>
        <w:jc w:val="both"/>
        <w:rPr>
          <w:rFonts w:ascii="Arial" w:hAnsi="Arial" w:cs="Arial"/>
        </w:rPr>
      </w:pPr>
    </w:p>
    <w:p w14:paraId="463546B9" w14:textId="77777777" w:rsidR="007D4DFC" w:rsidRPr="007D4DFC" w:rsidRDefault="007D4DFC" w:rsidP="007D4DFC">
      <w:pPr>
        <w:jc w:val="both"/>
        <w:rPr>
          <w:rFonts w:ascii="Arial" w:hAnsi="Arial" w:cs="Arial"/>
        </w:rPr>
      </w:pPr>
      <w:r w:rsidRPr="007D4DFC">
        <w:rPr>
          <w:rFonts w:ascii="Arial" w:hAnsi="Arial" w:cs="Arial"/>
        </w:rPr>
        <w:t>...........................                                                         ........</w:t>
      </w:r>
      <w:bookmarkStart w:id="0" w:name="_Hlk95819122"/>
      <w:r w:rsidRPr="007D4DFC">
        <w:rPr>
          <w:rFonts w:ascii="Arial" w:hAnsi="Arial" w:cs="Arial"/>
        </w:rPr>
        <w:t>...........................</w:t>
      </w:r>
      <w:bookmarkEnd w:id="0"/>
      <w:r w:rsidRPr="007D4DFC">
        <w:rPr>
          <w:rFonts w:ascii="Arial" w:hAnsi="Arial" w:cs="Arial"/>
        </w:rPr>
        <w:t>..............................</w:t>
      </w:r>
      <w:bookmarkStart w:id="1" w:name="_Hlk95819023"/>
    </w:p>
    <w:p w14:paraId="04E6FEA7" w14:textId="77777777" w:rsidR="007D4DFC" w:rsidRPr="007D4DFC" w:rsidRDefault="007D4DFC" w:rsidP="007D4DFC">
      <w:pPr>
        <w:jc w:val="both"/>
        <w:rPr>
          <w:rFonts w:ascii="Arial" w:hAnsi="Arial" w:cs="Arial"/>
        </w:rPr>
      </w:pPr>
      <w:r w:rsidRPr="007D4DFC">
        <w:rPr>
          <w:rFonts w:ascii="Arial" w:hAnsi="Arial" w:cs="Arial"/>
        </w:rPr>
        <w:t xml:space="preserve">          data</w:t>
      </w:r>
      <w:bookmarkEnd w:id="1"/>
      <w:r w:rsidRPr="007D4DFC">
        <w:rPr>
          <w:rFonts w:ascii="Arial" w:hAnsi="Arial" w:cs="Arial"/>
        </w:rPr>
        <w:t xml:space="preserve">                                                                                                 podpis </w:t>
      </w:r>
    </w:p>
    <w:p w14:paraId="2CC3FF2C" w14:textId="77777777" w:rsidR="007D4DFC" w:rsidRPr="007D4DFC" w:rsidRDefault="007D4DFC" w:rsidP="007D4DFC">
      <w:pPr>
        <w:ind w:left="5670"/>
        <w:jc w:val="both"/>
        <w:rPr>
          <w:rFonts w:ascii="Arial" w:hAnsi="Arial" w:cs="Arial"/>
          <w:noProof w:val="0"/>
          <w:sz w:val="16"/>
          <w:szCs w:val="16"/>
          <w:lang w:eastAsia="ar-SA"/>
        </w:rPr>
      </w:pPr>
    </w:p>
    <w:p w14:paraId="15B692EB" w14:textId="2D4AC559" w:rsidR="00CC1E65" w:rsidRPr="00AD2A04" w:rsidRDefault="00CC1E65" w:rsidP="00AD2A04"/>
    <w:sectPr w:rsidR="00CC1E65" w:rsidRPr="00AD2A04" w:rsidSect="007D4DFC">
      <w:headerReference w:type="default" r:id="rId9"/>
      <w:pgSz w:w="11906" w:h="16838"/>
      <w:pgMar w:top="1276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6363C" w14:textId="77777777" w:rsidR="0032441D" w:rsidRDefault="0032441D" w:rsidP="00753C37">
      <w:r>
        <w:separator/>
      </w:r>
    </w:p>
  </w:endnote>
  <w:endnote w:type="continuationSeparator" w:id="0">
    <w:p w14:paraId="5D0EB167" w14:textId="77777777" w:rsidR="0032441D" w:rsidRDefault="0032441D" w:rsidP="0075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116D1" w14:textId="77777777" w:rsidR="0032441D" w:rsidRDefault="0032441D" w:rsidP="00753C37">
      <w:r>
        <w:separator/>
      </w:r>
    </w:p>
  </w:footnote>
  <w:footnote w:type="continuationSeparator" w:id="0">
    <w:p w14:paraId="0AD666CE" w14:textId="77777777" w:rsidR="0032441D" w:rsidRDefault="0032441D" w:rsidP="00753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4AFF" w14:textId="74070E57" w:rsidR="007E1A5D" w:rsidRPr="007E1A5D" w:rsidRDefault="002F3F3B" w:rsidP="00A400ED">
    <w:pPr>
      <w:ind w:left="5670"/>
      <w:jc w:val="both"/>
      <w:rPr>
        <w:noProof w:val="0"/>
        <w:sz w:val="14"/>
        <w:szCs w:val="14"/>
      </w:rPr>
    </w:pPr>
    <w:bookmarkStart w:id="2" w:name="_Hlk95819982"/>
    <w:r w:rsidRPr="00F632ED">
      <w:rPr>
        <w:rFonts w:ascii="Arial" w:hAnsi="Arial" w:cs="Arial"/>
        <w:sz w:val="16"/>
        <w:szCs w:val="16"/>
        <w:lang w:eastAsia="ar-SA"/>
      </w:rPr>
      <w:t xml:space="preserve">Załącznik nr </w:t>
    </w:r>
    <w:r>
      <w:rPr>
        <w:rFonts w:ascii="Arial" w:hAnsi="Arial" w:cs="Arial"/>
        <w:sz w:val="16"/>
        <w:szCs w:val="16"/>
        <w:lang w:eastAsia="ar-SA"/>
      </w:rPr>
      <w:t>4</w:t>
    </w:r>
    <w:r w:rsidRPr="00F632ED">
      <w:rPr>
        <w:rFonts w:ascii="Arial" w:hAnsi="Arial" w:cs="Arial"/>
        <w:sz w:val="16"/>
        <w:szCs w:val="16"/>
        <w:lang w:eastAsia="ar-SA"/>
      </w:rPr>
      <w:t xml:space="preserve"> do </w:t>
    </w:r>
    <w:r w:rsidRPr="00F632ED">
      <w:rPr>
        <w:rFonts w:ascii="Arial" w:hAnsi="Arial" w:cs="Arial"/>
        <w:sz w:val="16"/>
        <w:szCs w:val="16"/>
      </w:rPr>
      <w:t>ogłoszenia otwartego konkursu ofert na realizację w 202</w:t>
    </w:r>
    <w:r w:rsidR="007D4DFC">
      <w:rPr>
        <w:rFonts w:ascii="Arial" w:hAnsi="Arial" w:cs="Arial"/>
        <w:sz w:val="16"/>
        <w:szCs w:val="16"/>
      </w:rPr>
      <w:t>6</w:t>
    </w:r>
    <w:r w:rsidRPr="00F632ED">
      <w:rPr>
        <w:rFonts w:ascii="Arial" w:hAnsi="Arial" w:cs="Arial"/>
        <w:sz w:val="16"/>
        <w:szCs w:val="16"/>
      </w:rPr>
      <w:t xml:space="preserve"> roku zadań publicznych należących do Województwa Podlaskiego</w:t>
    </w:r>
    <w:r w:rsidRPr="00F632ED">
      <w:rPr>
        <w:rFonts w:ascii="Arial" w:hAnsi="Arial" w:cs="Arial"/>
        <w:bCs/>
        <w:sz w:val="16"/>
        <w:szCs w:val="16"/>
      </w:rPr>
      <w:t xml:space="preserve"> w sferze </w:t>
    </w:r>
    <w:r w:rsidR="00A400ED" w:rsidRPr="00CC372D">
      <w:rPr>
        <w:rFonts w:ascii="Arial" w:hAnsi="Arial" w:cs="Arial"/>
        <w:b/>
        <w:sz w:val="16"/>
        <w:szCs w:val="16"/>
      </w:rPr>
      <w:t>działalności na rzecz osób niepełnosprawnych.</w:t>
    </w:r>
  </w:p>
  <w:bookmarkEnd w:id="2"/>
  <w:p w14:paraId="25EF320F" w14:textId="77777777" w:rsidR="00D82247" w:rsidRDefault="00D82247" w:rsidP="00753C37">
    <w:pPr>
      <w:pStyle w:val="Nagwek"/>
      <w:tabs>
        <w:tab w:val="clear" w:pos="4536"/>
        <w:tab w:val="clear" w:pos="9072"/>
        <w:tab w:val="left" w:pos="135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C4714"/>
    <w:multiLevelType w:val="hybridMultilevel"/>
    <w:tmpl w:val="FDF6657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AA3216"/>
    <w:multiLevelType w:val="multilevel"/>
    <w:tmpl w:val="052E1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4874B4"/>
    <w:multiLevelType w:val="multilevel"/>
    <w:tmpl w:val="95FA0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D64CD6"/>
    <w:multiLevelType w:val="hybridMultilevel"/>
    <w:tmpl w:val="B6124FF6"/>
    <w:lvl w:ilvl="0" w:tplc="224283F4">
      <w:start w:val="1"/>
      <w:numFmt w:val="bullet"/>
      <w:lvlText w:val=""/>
      <w:lvlJc w:val="left"/>
      <w:pPr>
        <w:ind w:left="105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" w15:restartNumberingAfterBreak="0">
    <w:nsid w:val="6E242EC6"/>
    <w:multiLevelType w:val="hybridMultilevel"/>
    <w:tmpl w:val="2B107412"/>
    <w:lvl w:ilvl="0" w:tplc="87BCBD08">
      <w:start w:val="1"/>
      <w:numFmt w:val="decimal"/>
      <w:lvlText w:val="%1."/>
      <w:lvlJc w:val="left"/>
      <w:pPr>
        <w:ind w:left="1080" w:hanging="360"/>
      </w:pPr>
      <w:rPr>
        <w:b/>
        <w:color w:val="auto"/>
      </w:rPr>
    </w:lvl>
    <w:lvl w:ilvl="1" w:tplc="4D9241A8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7705105">
    <w:abstractNumId w:val="1"/>
  </w:num>
  <w:num w:numId="2" w16cid:durableId="337077177">
    <w:abstractNumId w:val="0"/>
  </w:num>
  <w:num w:numId="3" w16cid:durableId="52698961">
    <w:abstractNumId w:val="2"/>
  </w:num>
  <w:num w:numId="4" w16cid:durableId="1516192136">
    <w:abstractNumId w:val="3"/>
  </w:num>
  <w:num w:numId="5" w16cid:durableId="15087167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41C"/>
    <w:rsid w:val="0000026D"/>
    <w:rsid w:val="0000066D"/>
    <w:rsid w:val="000049EC"/>
    <w:rsid w:val="000053FA"/>
    <w:rsid w:val="000065F8"/>
    <w:rsid w:val="00012AF4"/>
    <w:rsid w:val="00017734"/>
    <w:rsid w:val="00024F6E"/>
    <w:rsid w:val="000342D4"/>
    <w:rsid w:val="0003576F"/>
    <w:rsid w:val="00037490"/>
    <w:rsid w:val="000443F2"/>
    <w:rsid w:val="00047AD0"/>
    <w:rsid w:val="000628E7"/>
    <w:rsid w:val="00066245"/>
    <w:rsid w:val="000749F9"/>
    <w:rsid w:val="000850C1"/>
    <w:rsid w:val="00090186"/>
    <w:rsid w:val="00095959"/>
    <w:rsid w:val="000A4078"/>
    <w:rsid w:val="000A530B"/>
    <w:rsid w:val="000A6754"/>
    <w:rsid w:val="000D4A14"/>
    <w:rsid w:val="000E130D"/>
    <w:rsid w:val="000E1A3A"/>
    <w:rsid w:val="000F65C6"/>
    <w:rsid w:val="00104540"/>
    <w:rsid w:val="00112F7A"/>
    <w:rsid w:val="001200DD"/>
    <w:rsid w:val="00124AFA"/>
    <w:rsid w:val="00131DB8"/>
    <w:rsid w:val="001361EF"/>
    <w:rsid w:val="0013790C"/>
    <w:rsid w:val="00157CBA"/>
    <w:rsid w:val="00164DDD"/>
    <w:rsid w:val="001815FA"/>
    <w:rsid w:val="001835E3"/>
    <w:rsid w:val="001944AE"/>
    <w:rsid w:val="001A4A03"/>
    <w:rsid w:val="001A6121"/>
    <w:rsid w:val="001B24D1"/>
    <w:rsid w:val="001D60A6"/>
    <w:rsid w:val="001E010E"/>
    <w:rsid w:val="001E2780"/>
    <w:rsid w:val="001E46FE"/>
    <w:rsid w:val="001F2C68"/>
    <w:rsid w:val="00201E23"/>
    <w:rsid w:val="002028DA"/>
    <w:rsid w:val="00227555"/>
    <w:rsid w:val="0024207D"/>
    <w:rsid w:val="002600A2"/>
    <w:rsid w:val="00265A2C"/>
    <w:rsid w:val="00266967"/>
    <w:rsid w:val="00280C50"/>
    <w:rsid w:val="00281355"/>
    <w:rsid w:val="0028377C"/>
    <w:rsid w:val="002932B6"/>
    <w:rsid w:val="0029379E"/>
    <w:rsid w:val="00295AA0"/>
    <w:rsid w:val="002B23FC"/>
    <w:rsid w:val="002B2EAE"/>
    <w:rsid w:val="002B7256"/>
    <w:rsid w:val="002B7543"/>
    <w:rsid w:val="002C308B"/>
    <w:rsid w:val="002F123F"/>
    <w:rsid w:val="002F302B"/>
    <w:rsid w:val="002F3F3B"/>
    <w:rsid w:val="00301FB7"/>
    <w:rsid w:val="0030276E"/>
    <w:rsid w:val="00304C7D"/>
    <w:rsid w:val="00307809"/>
    <w:rsid w:val="0031173C"/>
    <w:rsid w:val="00313EFD"/>
    <w:rsid w:val="0032441D"/>
    <w:rsid w:val="00331E19"/>
    <w:rsid w:val="003442A6"/>
    <w:rsid w:val="00345EF3"/>
    <w:rsid w:val="00346B64"/>
    <w:rsid w:val="00373027"/>
    <w:rsid w:val="003807DF"/>
    <w:rsid w:val="00382384"/>
    <w:rsid w:val="0039398E"/>
    <w:rsid w:val="003A37A4"/>
    <w:rsid w:val="003B62D4"/>
    <w:rsid w:val="003B7C5C"/>
    <w:rsid w:val="003C2B02"/>
    <w:rsid w:val="003D1259"/>
    <w:rsid w:val="003D3EE9"/>
    <w:rsid w:val="003D48EC"/>
    <w:rsid w:val="003D7659"/>
    <w:rsid w:val="003E7EB1"/>
    <w:rsid w:val="003F2135"/>
    <w:rsid w:val="00402F39"/>
    <w:rsid w:val="00410D6E"/>
    <w:rsid w:val="00432972"/>
    <w:rsid w:val="004404B9"/>
    <w:rsid w:val="0045170E"/>
    <w:rsid w:val="004574EC"/>
    <w:rsid w:val="00457600"/>
    <w:rsid w:val="00474243"/>
    <w:rsid w:val="00481DFE"/>
    <w:rsid w:val="0048602B"/>
    <w:rsid w:val="004956C2"/>
    <w:rsid w:val="004B5461"/>
    <w:rsid w:val="004D063C"/>
    <w:rsid w:val="004D35E8"/>
    <w:rsid w:val="004D67FA"/>
    <w:rsid w:val="004D6D6F"/>
    <w:rsid w:val="004D73FD"/>
    <w:rsid w:val="004E3774"/>
    <w:rsid w:val="00501DA3"/>
    <w:rsid w:val="00514379"/>
    <w:rsid w:val="00524836"/>
    <w:rsid w:val="00535E3A"/>
    <w:rsid w:val="00536F26"/>
    <w:rsid w:val="00552A97"/>
    <w:rsid w:val="00554D10"/>
    <w:rsid w:val="0056716F"/>
    <w:rsid w:val="005816FA"/>
    <w:rsid w:val="00584AFA"/>
    <w:rsid w:val="00592363"/>
    <w:rsid w:val="005A4834"/>
    <w:rsid w:val="005A5ADC"/>
    <w:rsid w:val="005B49A8"/>
    <w:rsid w:val="005C2C39"/>
    <w:rsid w:val="005D397E"/>
    <w:rsid w:val="005D4147"/>
    <w:rsid w:val="00607040"/>
    <w:rsid w:val="0062297A"/>
    <w:rsid w:val="006350BF"/>
    <w:rsid w:val="00635847"/>
    <w:rsid w:val="00642F0D"/>
    <w:rsid w:val="00654BFE"/>
    <w:rsid w:val="00660D3D"/>
    <w:rsid w:val="00661B56"/>
    <w:rsid w:val="00665E59"/>
    <w:rsid w:val="00671689"/>
    <w:rsid w:val="0067425B"/>
    <w:rsid w:val="006777C3"/>
    <w:rsid w:val="006818AA"/>
    <w:rsid w:val="00682049"/>
    <w:rsid w:val="00693CED"/>
    <w:rsid w:val="00694849"/>
    <w:rsid w:val="00697678"/>
    <w:rsid w:val="006A0A0C"/>
    <w:rsid w:val="006A1766"/>
    <w:rsid w:val="006B0BCE"/>
    <w:rsid w:val="006C197E"/>
    <w:rsid w:val="006C219E"/>
    <w:rsid w:val="006C3C60"/>
    <w:rsid w:val="006D181E"/>
    <w:rsid w:val="006D40D8"/>
    <w:rsid w:val="006D4AC2"/>
    <w:rsid w:val="006D6A8E"/>
    <w:rsid w:val="006E0854"/>
    <w:rsid w:val="006F7269"/>
    <w:rsid w:val="006F7790"/>
    <w:rsid w:val="00703FC7"/>
    <w:rsid w:val="007275F9"/>
    <w:rsid w:val="00727C79"/>
    <w:rsid w:val="0073241C"/>
    <w:rsid w:val="00732F24"/>
    <w:rsid w:val="0073686A"/>
    <w:rsid w:val="00753C37"/>
    <w:rsid w:val="007548E2"/>
    <w:rsid w:val="00755DAE"/>
    <w:rsid w:val="00766E2A"/>
    <w:rsid w:val="00772718"/>
    <w:rsid w:val="00796C81"/>
    <w:rsid w:val="007A0D5D"/>
    <w:rsid w:val="007A3704"/>
    <w:rsid w:val="007A555B"/>
    <w:rsid w:val="007C1B02"/>
    <w:rsid w:val="007D4DFC"/>
    <w:rsid w:val="007E1A5D"/>
    <w:rsid w:val="007F29D5"/>
    <w:rsid w:val="007F4C86"/>
    <w:rsid w:val="007F4FFB"/>
    <w:rsid w:val="00801C41"/>
    <w:rsid w:val="008031B8"/>
    <w:rsid w:val="00812A00"/>
    <w:rsid w:val="00823380"/>
    <w:rsid w:val="00823765"/>
    <w:rsid w:val="008256C1"/>
    <w:rsid w:val="008319B8"/>
    <w:rsid w:val="008330D4"/>
    <w:rsid w:val="00836F63"/>
    <w:rsid w:val="00837EB4"/>
    <w:rsid w:val="00846CA3"/>
    <w:rsid w:val="008532E9"/>
    <w:rsid w:val="00865E9E"/>
    <w:rsid w:val="00870CA6"/>
    <w:rsid w:val="0088104E"/>
    <w:rsid w:val="008922A8"/>
    <w:rsid w:val="008931D3"/>
    <w:rsid w:val="00897AB8"/>
    <w:rsid w:val="008A0DAC"/>
    <w:rsid w:val="008A24CD"/>
    <w:rsid w:val="008B551A"/>
    <w:rsid w:val="008B652D"/>
    <w:rsid w:val="008B7BBE"/>
    <w:rsid w:val="008C0CFA"/>
    <w:rsid w:val="008C2371"/>
    <w:rsid w:val="008C3C1C"/>
    <w:rsid w:val="008D3FB3"/>
    <w:rsid w:val="008F7688"/>
    <w:rsid w:val="008F78FC"/>
    <w:rsid w:val="0090374B"/>
    <w:rsid w:val="009048D4"/>
    <w:rsid w:val="0091419D"/>
    <w:rsid w:val="00942AE5"/>
    <w:rsid w:val="009454D6"/>
    <w:rsid w:val="00951840"/>
    <w:rsid w:val="00951A4E"/>
    <w:rsid w:val="00966E06"/>
    <w:rsid w:val="00971B10"/>
    <w:rsid w:val="00974A39"/>
    <w:rsid w:val="00975FB6"/>
    <w:rsid w:val="00981F32"/>
    <w:rsid w:val="00986D9D"/>
    <w:rsid w:val="009A0A68"/>
    <w:rsid w:val="009A5A67"/>
    <w:rsid w:val="009B02D2"/>
    <w:rsid w:val="009B6326"/>
    <w:rsid w:val="009C1694"/>
    <w:rsid w:val="009E13D2"/>
    <w:rsid w:val="009F1E8E"/>
    <w:rsid w:val="009F43C1"/>
    <w:rsid w:val="00A02397"/>
    <w:rsid w:val="00A034D4"/>
    <w:rsid w:val="00A150DD"/>
    <w:rsid w:val="00A17FB4"/>
    <w:rsid w:val="00A20988"/>
    <w:rsid w:val="00A27372"/>
    <w:rsid w:val="00A33DAE"/>
    <w:rsid w:val="00A400ED"/>
    <w:rsid w:val="00A40C76"/>
    <w:rsid w:val="00A56929"/>
    <w:rsid w:val="00A7381F"/>
    <w:rsid w:val="00A77476"/>
    <w:rsid w:val="00A91C3A"/>
    <w:rsid w:val="00A966EB"/>
    <w:rsid w:val="00A97B6C"/>
    <w:rsid w:val="00AA0056"/>
    <w:rsid w:val="00AA0DD4"/>
    <w:rsid w:val="00AA0EFB"/>
    <w:rsid w:val="00AD16FA"/>
    <w:rsid w:val="00AD2A04"/>
    <w:rsid w:val="00AD38DD"/>
    <w:rsid w:val="00AD756F"/>
    <w:rsid w:val="00B0298A"/>
    <w:rsid w:val="00B03642"/>
    <w:rsid w:val="00B04CDE"/>
    <w:rsid w:val="00B22603"/>
    <w:rsid w:val="00B403D3"/>
    <w:rsid w:val="00B71776"/>
    <w:rsid w:val="00B77946"/>
    <w:rsid w:val="00B92D19"/>
    <w:rsid w:val="00BC2CC1"/>
    <w:rsid w:val="00BC3A81"/>
    <w:rsid w:val="00BC705E"/>
    <w:rsid w:val="00BD1252"/>
    <w:rsid w:val="00BD157B"/>
    <w:rsid w:val="00BD211B"/>
    <w:rsid w:val="00BD3862"/>
    <w:rsid w:val="00BD4804"/>
    <w:rsid w:val="00BD6ACC"/>
    <w:rsid w:val="00BE4FCC"/>
    <w:rsid w:val="00C105A5"/>
    <w:rsid w:val="00C24912"/>
    <w:rsid w:val="00C25C0D"/>
    <w:rsid w:val="00C26BE2"/>
    <w:rsid w:val="00C321C2"/>
    <w:rsid w:val="00C55145"/>
    <w:rsid w:val="00C8310A"/>
    <w:rsid w:val="00C85D17"/>
    <w:rsid w:val="00C87987"/>
    <w:rsid w:val="00C97733"/>
    <w:rsid w:val="00CA411D"/>
    <w:rsid w:val="00CB02DE"/>
    <w:rsid w:val="00CB438E"/>
    <w:rsid w:val="00CC05F3"/>
    <w:rsid w:val="00CC1E65"/>
    <w:rsid w:val="00CE15BE"/>
    <w:rsid w:val="00CF602D"/>
    <w:rsid w:val="00D10928"/>
    <w:rsid w:val="00D14C5F"/>
    <w:rsid w:val="00D15317"/>
    <w:rsid w:val="00D16B23"/>
    <w:rsid w:val="00D206B2"/>
    <w:rsid w:val="00D21917"/>
    <w:rsid w:val="00D260B1"/>
    <w:rsid w:val="00D36787"/>
    <w:rsid w:val="00D41F7C"/>
    <w:rsid w:val="00D454AB"/>
    <w:rsid w:val="00D62F4A"/>
    <w:rsid w:val="00D655F7"/>
    <w:rsid w:val="00D657DC"/>
    <w:rsid w:val="00D7409E"/>
    <w:rsid w:val="00D81C6F"/>
    <w:rsid w:val="00D82247"/>
    <w:rsid w:val="00D83456"/>
    <w:rsid w:val="00D85BC4"/>
    <w:rsid w:val="00D9071B"/>
    <w:rsid w:val="00DB33A0"/>
    <w:rsid w:val="00DC3FA1"/>
    <w:rsid w:val="00DE07C5"/>
    <w:rsid w:val="00DE378F"/>
    <w:rsid w:val="00DF4DC5"/>
    <w:rsid w:val="00E15819"/>
    <w:rsid w:val="00E15C67"/>
    <w:rsid w:val="00E23B25"/>
    <w:rsid w:val="00E26FDC"/>
    <w:rsid w:val="00E3238A"/>
    <w:rsid w:val="00E32E07"/>
    <w:rsid w:val="00E41459"/>
    <w:rsid w:val="00E55653"/>
    <w:rsid w:val="00E557BB"/>
    <w:rsid w:val="00E56FA4"/>
    <w:rsid w:val="00E616B8"/>
    <w:rsid w:val="00E717D8"/>
    <w:rsid w:val="00E94D81"/>
    <w:rsid w:val="00E97EA4"/>
    <w:rsid w:val="00EA100B"/>
    <w:rsid w:val="00EA258A"/>
    <w:rsid w:val="00EC140B"/>
    <w:rsid w:val="00EC5211"/>
    <w:rsid w:val="00ED34F0"/>
    <w:rsid w:val="00ED5C08"/>
    <w:rsid w:val="00ED7857"/>
    <w:rsid w:val="00ED797F"/>
    <w:rsid w:val="00ED7B0B"/>
    <w:rsid w:val="00EF45D2"/>
    <w:rsid w:val="00EF4871"/>
    <w:rsid w:val="00F24B03"/>
    <w:rsid w:val="00F24D90"/>
    <w:rsid w:val="00F24ECB"/>
    <w:rsid w:val="00F26E3E"/>
    <w:rsid w:val="00F3442F"/>
    <w:rsid w:val="00F449D3"/>
    <w:rsid w:val="00F52CFB"/>
    <w:rsid w:val="00F6094F"/>
    <w:rsid w:val="00F711D9"/>
    <w:rsid w:val="00F87768"/>
    <w:rsid w:val="00F91F8D"/>
    <w:rsid w:val="00FA207C"/>
    <w:rsid w:val="00FA280E"/>
    <w:rsid w:val="00FB0770"/>
    <w:rsid w:val="00FB4947"/>
    <w:rsid w:val="00FC07AF"/>
    <w:rsid w:val="00FC1691"/>
    <w:rsid w:val="00FD0390"/>
    <w:rsid w:val="00FD14BA"/>
    <w:rsid w:val="00FD69D1"/>
    <w:rsid w:val="00FF4909"/>
    <w:rsid w:val="00FF5B53"/>
    <w:rsid w:val="00FF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73256C"/>
  <w15:docId w15:val="{0D294653-D0F2-4104-B30B-C636AA7B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443F2"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0443F2"/>
    <w:rPr>
      <w:b/>
      <w:bCs/>
    </w:rPr>
  </w:style>
  <w:style w:type="character" w:styleId="Odwoanieprzypisukocowego">
    <w:name w:val="endnote reference"/>
    <w:rsid w:val="002F123F"/>
    <w:rPr>
      <w:vertAlign w:val="superscript"/>
    </w:rPr>
  </w:style>
  <w:style w:type="character" w:customStyle="1" w:styleId="boldtext">
    <w:name w:val="bold_text"/>
    <w:basedOn w:val="Domylnaczcionkaakapitu"/>
    <w:rsid w:val="006C219E"/>
  </w:style>
  <w:style w:type="paragraph" w:styleId="Nagwek">
    <w:name w:val="header"/>
    <w:basedOn w:val="Normalny"/>
    <w:link w:val="NagwekZnak"/>
    <w:rsid w:val="00753C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53C37"/>
    <w:rPr>
      <w:noProof/>
    </w:rPr>
  </w:style>
  <w:style w:type="paragraph" w:styleId="Stopka">
    <w:name w:val="footer"/>
    <w:basedOn w:val="Normalny"/>
    <w:link w:val="StopkaZnak"/>
    <w:rsid w:val="00753C3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53C37"/>
    <w:rPr>
      <w:noProof/>
    </w:rPr>
  </w:style>
  <w:style w:type="paragraph" w:styleId="Akapitzlist">
    <w:name w:val="List Paragraph"/>
    <w:basedOn w:val="Normalny"/>
    <w:link w:val="AkapitzlistZnak"/>
    <w:uiPriority w:val="34"/>
    <w:qFormat/>
    <w:rsid w:val="00753C37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E616B8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E616B8"/>
    <w:rPr>
      <w:rFonts w:ascii="Segoe UI" w:hAnsi="Segoe UI" w:cs="Segoe UI"/>
      <w:noProof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D157B"/>
    <w:pPr>
      <w:spacing w:before="100" w:beforeAutospacing="1" w:after="100" w:afterAutospacing="1"/>
    </w:pPr>
    <w:rPr>
      <w:noProof w:val="0"/>
      <w:sz w:val="24"/>
      <w:szCs w:val="24"/>
    </w:rPr>
  </w:style>
  <w:style w:type="character" w:styleId="Hipercze">
    <w:name w:val="Hyperlink"/>
    <w:uiPriority w:val="99"/>
    <w:unhideWhenUsed/>
    <w:rsid w:val="00BD157B"/>
    <w:rPr>
      <w:color w:val="0000FF"/>
      <w:u w:val="single"/>
    </w:rPr>
  </w:style>
  <w:style w:type="character" w:styleId="Odwoaniedokomentarza">
    <w:name w:val="annotation reference"/>
    <w:basedOn w:val="Domylnaczcionkaakapitu"/>
    <w:semiHidden/>
    <w:unhideWhenUsed/>
    <w:rsid w:val="0073686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3686A"/>
  </w:style>
  <w:style w:type="character" w:customStyle="1" w:styleId="TekstkomentarzaZnak">
    <w:name w:val="Tekst komentarza Znak"/>
    <w:basedOn w:val="Domylnaczcionkaakapitu"/>
    <w:link w:val="Tekstkomentarza"/>
    <w:semiHidden/>
    <w:rsid w:val="0073686A"/>
    <w:rPr>
      <w:noProof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368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3686A"/>
    <w:rPr>
      <w:b/>
      <w:bCs/>
      <w:noProof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16FA"/>
    <w:rPr>
      <w:color w:val="605E5C"/>
      <w:shd w:val="clear" w:color="auto" w:fill="E1DFDD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C3C6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ops-bialysto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podlaskie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o%20sprawdzenia%20Regerat\wyst&#261;pienie%20do%20wojewwody%20o%20&#347;rodki%20-%20Jerzy%20Doma&#324;sk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wystąpienie do wojewwody o środki - Jerzy Domański</Template>
  <TotalTime>41</TotalTime>
  <Pages>1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        października 2012 r</vt:lpstr>
    </vt:vector>
  </TitlesOfParts>
  <Company>Urząd Marszałkowski Woj. Podlaskiego</Company>
  <LinksUpToDate>false</LinksUpToDate>
  <CharactersWithSpaces>3268</CharactersWithSpaces>
  <SharedDoc>false</SharedDoc>
  <HLinks>
    <vt:vector size="18" baseType="variant">
      <vt:variant>
        <vt:i4>7274518</vt:i4>
      </vt:variant>
      <vt:variant>
        <vt:i4>6</vt:i4>
      </vt:variant>
      <vt:variant>
        <vt:i4>0</vt:i4>
      </vt:variant>
      <vt:variant>
        <vt:i4>5</vt:i4>
      </vt:variant>
      <vt:variant>
        <vt:lpwstr>http://bip.umwp.wrotapodlasia.pl/cms/adminpage/edit/iod@wrotapodlasia.pl</vt:lpwstr>
      </vt:variant>
      <vt:variant>
        <vt:lpwstr/>
      </vt:variant>
      <vt:variant>
        <vt:i4>917578</vt:i4>
      </vt:variant>
      <vt:variant>
        <vt:i4>3</vt:i4>
      </vt:variant>
      <vt:variant>
        <vt:i4>0</vt:i4>
      </vt:variant>
      <vt:variant>
        <vt:i4>5</vt:i4>
      </vt:variant>
      <vt:variant>
        <vt:lpwstr>https://bip.wrotapodlasia.pl/</vt:lpwstr>
      </vt:variant>
      <vt:variant>
        <vt:lpwstr/>
      </vt:variant>
      <vt:variant>
        <vt:i4>1179695</vt:i4>
      </vt:variant>
      <vt:variant>
        <vt:i4>0</vt:i4>
      </vt:variant>
      <vt:variant>
        <vt:i4>0</vt:i4>
      </vt:variant>
      <vt:variant>
        <vt:i4>5</vt:i4>
      </vt:variant>
      <vt:variant>
        <vt:lpwstr>mailto:kancelaria@wrotapodlasia.pl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         października 2012 r</dc:title>
  <dc:creator>tomasz.klimowicz</dc:creator>
  <cp:lastModifiedBy>Monika Karolak</cp:lastModifiedBy>
  <cp:revision>23</cp:revision>
  <cp:lastPrinted>2021-12-22T08:48:00Z</cp:lastPrinted>
  <dcterms:created xsi:type="dcterms:W3CDTF">2023-08-11T13:13:00Z</dcterms:created>
  <dcterms:modified xsi:type="dcterms:W3CDTF">2026-07-24T08:56:00Z</dcterms:modified>
</cp:coreProperties>
</file>