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2A7" w:rsidRDefault="00EB72A7" w:rsidP="000B2436">
      <w:pPr>
        <w:autoSpaceDE w:val="0"/>
        <w:autoSpaceDN w:val="0"/>
        <w:adjustRightInd w:val="0"/>
        <w:ind w:left="1985"/>
        <w:jc w:val="center"/>
        <w:rPr>
          <w:b/>
          <w:i/>
        </w:rPr>
      </w:pPr>
      <w:r>
        <w:rPr>
          <w:b/>
          <w:i/>
        </w:rPr>
        <w:t>Do umowy  Nr ……………………….… z dnia……..……</w:t>
      </w:r>
    </w:p>
    <w:p w:rsidR="00EB72A7" w:rsidRDefault="00EB72A7">
      <w:pPr>
        <w:autoSpaceDE w:val="0"/>
        <w:autoSpaceDN w:val="0"/>
        <w:adjustRightInd w:val="0"/>
        <w:ind w:left="1985"/>
        <w:rPr>
          <w:b/>
        </w:rPr>
      </w:pPr>
    </w:p>
    <w:p w:rsidR="00EB72A7" w:rsidRDefault="00EB72A7" w:rsidP="000821D1">
      <w:pPr>
        <w:autoSpaceDE w:val="0"/>
        <w:autoSpaceDN w:val="0"/>
        <w:adjustRightInd w:val="0"/>
        <w:rPr>
          <w:b/>
          <w:bCs/>
        </w:rPr>
      </w:pPr>
    </w:p>
    <w:p w:rsidR="00EB72A7" w:rsidRDefault="00EB72A7" w:rsidP="000821D1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O</w:t>
      </w:r>
      <w:r>
        <w:t>Ś</w:t>
      </w:r>
      <w:r>
        <w:rPr>
          <w:b/>
          <w:bCs/>
        </w:rPr>
        <w:t>WIADCZENIE</w:t>
      </w:r>
    </w:p>
    <w:p w:rsidR="00EB72A7" w:rsidRDefault="00EB72A7" w:rsidP="000821D1">
      <w:pPr>
        <w:autoSpaceDE w:val="0"/>
        <w:autoSpaceDN w:val="0"/>
        <w:adjustRightInd w:val="0"/>
        <w:jc w:val="both"/>
      </w:pPr>
    </w:p>
    <w:p w:rsidR="00EB72A7" w:rsidRDefault="00EB72A7" w:rsidP="000821D1">
      <w:pPr>
        <w:autoSpaceDE w:val="0"/>
        <w:autoSpaceDN w:val="0"/>
        <w:adjustRightInd w:val="0"/>
        <w:jc w:val="both"/>
      </w:pPr>
      <w:r>
        <w:t>………………………………………………………………………………………………</w:t>
      </w:r>
    </w:p>
    <w:p w:rsidR="00EB72A7" w:rsidRDefault="00EB72A7" w:rsidP="000821D1">
      <w:pPr>
        <w:autoSpaceDE w:val="0"/>
        <w:autoSpaceDN w:val="0"/>
        <w:adjustRightInd w:val="0"/>
        <w:jc w:val="center"/>
      </w:pPr>
      <w:r>
        <w:t>(pełna nazwa i adres Zleceniobiorcy)</w:t>
      </w:r>
    </w:p>
    <w:p w:rsidR="00EB72A7" w:rsidRDefault="00EB72A7" w:rsidP="000821D1">
      <w:pPr>
        <w:autoSpaceDE w:val="0"/>
        <w:autoSpaceDN w:val="0"/>
        <w:adjustRightInd w:val="0"/>
        <w:jc w:val="both"/>
      </w:pPr>
      <w:r>
        <w:t>……………………………………………………………………………………………...,</w:t>
      </w:r>
    </w:p>
    <w:p w:rsidR="00EB72A7" w:rsidRDefault="00EB72A7" w:rsidP="000821D1">
      <w:pPr>
        <w:autoSpaceDE w:val="0"/>
        <w:autoSpaceDN w:val="0"/>
        <w:adjustRightInd w:val="0"/>
        <w:jc w:val="both"/>
        <w:rPr>
          <w:sz w:val="6"/>
          <w:szCs w:val="6"/>
        </w:rPr>
      </w:pPr>
    </w:p>
    <w:p w:rsidR="00EB72A7" w:rsidRDefault="00EB72A7" w:rsidP="000821D1">
      <w:pPr>
        <w:autoSpaceDE w:val="0"/>
        <w:autoSpaceDN w:val="0"/>
        <w:adjustRightInd w:val="0"/>
        <w:jc w:val="both"/>
      </w:pPr>
      <w:r>
        <w:t>jest:*</w:t>
      </w:r>
    </w:p>
    <w:p w:rsidR="00EB72A7" w:rsidRDefault="00EB72A7" w:rsidP="000821D1">
      <w:pPr>
        <w:numPr>
          <w:ilvl w:val="0"/>
          <w:numId w:val="1"/>
        </w:numPr>
        <w:autoSpaceDE w:val="0"/>
        <w:autoSpaceDN w:val="0"/>
        <w:adjustRightInd w:val="0"/>
        <w:jc w:val="both"/>
      </w:pPr>
      <w:r>
        <w:rPr>
          <w:b/>
          <w:bCs/>
        </w:rPr>
        <w:t>czynnym;</w:t>
      </w:r>
    </w:p>
    <w:p w:rsidR="00EB72A7" w:rsidRDefault="00EB72A7" w:rsidP="000821D1">
      <w:pPr>
        <w:numPr>
          <w:ilvl w:val="0"/>
          <w:numId w:val="1"/>
        </w:numPr>
        <w:autoSpaceDE w:val="0"/>
        <w:autoSpaceDN w:val="0"/>
        <w:adjustRightInd w:val="0"/>
        <w:jc w:val="both"/>
      </w:pPr>
      <w:r>
        <w:rPr>
          <w:b/>
          <w:bCs/>
        </w:rPr>
        <w:t>zwolnionym;</w:t>
      </w:r>
    </w:p>
    <w:p w:rsidR="00EB72A7" w:rsidRDefault="00EB72A7" w:rsidP="000821D1">
      <w:pPr>
        <w:numPr>
          <w:ilvl w:val="0"/>
          <w:numId w:val="1"/>
        </w:numPr>
        <w:autoSpaceDE w:val="0"/>
        <w:autoSpaceDN w:val="0"/>
        <w:adjustRightInd w:val="0"/>
        <w:jc w:val="both"/>
      </w:pPr>
      <w:r>
        <w:rPr>
          <w:b/>
          <w:bCs/>
        </w:rPr>
        <w:t>nie jest</w:t>
      </w:r>
    </w:p>
    <w:p w:rsidR="00EB72A7" w:rsidRDefault="00EB72A7" w:rsidP="000821D1">
      <w:pPr>
        <w:autoSpaceDE w:val="0"/>
        <w:autoSpaceDN w:val="0"/>
        <w:adjustRightInd w:val="0"/>
        <w:jc w:val="both"/>
      </w:pPr>
      <w:r>
        <w:t>podatnikiem podatku od towarów i usług i posiada numer identyfikacji podatkowej (NIP):</w:t>
      </w:r>
    </w:p>
    <w:p w:rsidR="00EB72A7" w:rsidRDefault="00EB72A7" w:rsidP="000821D1">
      <w:pPr>
        <w:autoSpaceDE w:val="0"/>
        <w:autoSpaceDN w:val="0"/>
        <w:adjustRightInd w:val="0"/>
        <w:jc w:val="both"/>
      </w:pPr>
      <w:r>
        <w:t xml:space="preserve">___ ___ ___ ___ ___ ___ ___ ___ ___ ___ </w:t>
      </w:r>
    </w:p>
    <w:p w:rsidR="00EB72A7" w:rsidRDefault="00EB72A7" w:rsidP="000821D1">
      <w:pPr>
        <w:autoSpaceDE w:val="0"/>
        <w:autoSpaceDN w:val="0"/>
        <w:adjustRightInd w:val="0"/>
        <w:jc w:val="both"/>
        <w:rPr>
          <w:sz w:val="6"/>
          <w:szCs w:val="6"/>
        </w:rPr>
      </w:pPr>
    </w:p>
    <w:p w:rsidR="00EB72A7" w:rsidRDefault="00EB72A7" w:rsidP="000821D1">
      <w:pPr>
        <w:autoSpaceDE w:val="0"/>
        <w:autoSpaceDN w:val="0"/>
        <w:adjustRightInd w:val="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W przypadku zaznaczenia odpowiedzi „zwolnionym” lub „nie jest” nie ma konieczności wypełniania dalszej części oświadczenia. W tym przypadku ze środków pochodzących z dotacji będą pokrywane koszty kwalifikowane ponoszone w kwotach brutto tj. łącznie z podatkiem VAT naliczonym.</w:t>
      </w:r>
    </w:p>
    <w:p w:rsidR="00EB72A7" w:rsidRDefault="00EB72A7" w:rsidP="000821D1">
      <w:pPr>
        <w:autoSpaceDE w:val="0"/>
        <w:autoSpaceDN w:val="0"/>
        <w:adjustRightInd w:val="0"/>
        <w:jc w:val="both"/>
        <w:rPr>
          <w:i/>
          <w:sz w:val="22"/>
          <w:szCs w:val="22"/>
        </w:rPr>
      </w:pPr>
    </w:p>
    <w:p w:rsidR="00EB72A7" w:rsidRDefault="00EB72A7" w:rsidP="000821D1">
      <w:pPr>
        <w:autoSpaceDE w:val="0"/>
        <w:autoSpaceDN w:val="0"/>
        <w:adjustRightInd w:val="0"/>
        <w:jc w:val="both"/>
      </w:pPr>
      <w:r>
        <w:rPr>
          <w:i/>
          <w:sz w:val="22"/>
          <w:szCs w:val="22"/>
        </w:rPr>
        <w:t xml:space="preserve"> </w:t>
      </w:r>
      <w:r>
        <w:t>Czy realizacja zadania generować będzie przychody opodatkowane podatkiem VAT po stronie Zleceniobiorcy:*</w:t>
      </w:r>
    </w:p>
    <w:p w:rsidR="00EB72A7" w:rsidRDefault="00EB72A7" w:rsidP="000821D1">
      <w:pPr>
        <w:numPr>
          <w:ilvl w:val="0"/>
          <w:numId w:val="2"/>
        </w:numPr>
        <w:autoSpaceDE w:val="0"/>
        <w:autoSpaceDN w:val="0"/>
        <w:adjustRightInd w:val="0"/>
        <w:jc w:val="both"/>
      </w:pPr>
      <w:r>
        <w:t>tak;</w:t>
      </w:r>
    </w:p>
    <w:p w:rsidR="00EB72A7" w:rsidRDefault="00EB72A7" w:rsidP="000821D1">
      <w:pPr>
        <w:numPr>
          <w:ilvl w:val="0"/>
          <w:numId w:val="2"/>
        </w:numPr>
        <w:autoSpaceDE w:val="0"/>
        <w:autoSpaceDN w:val="0"/>
        <w:adjustRightInd w:val="0"/>
        <w:jc w:val="both"/>
      </w:pPr>
      <w:r>
        <w:t>nie.</w:t>
      </w:r>
    </w:p>
    <w:p w:rsidR="00EB72A7" w:rsidRDefault="00EB72A7" w:rsidP="000821D1">
      <w:pPr>
        <w:autoSpaceDE w:val="0"/>
        <w:autoSpaceDN w:val="0"/>
        <w:adjustRightInd w:val="0"/>
        <w:jc w:val="both"/>
        <w:rPr>
          <w:sz w:val="6"/>
          <w:szCs w:val="6"/>
        </w:rPr>
      </w:pPr>
    </w:p>
    <w:p w:rsidR="00EB72A7" w:rsidRDefault="00EB72A7" w:rsidP="000821D1">
      <w:pPr>
        <w:autoSpaceDE w:val="0"/>
        <w:autoSpaceDN w:val="0"/>
        <w:adjustRightInd w:val="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Przez przychód opodatkowany podatkiem VAT rozumieć należy każdą korzyść finansową uzyskaną z tytułu realizacji zadania, m.in. opłaty od adresatów zadania, wymianę bezgotówkową (barter), od której Zleceniobiorca zobowiązany jest naliczyć podatek VAT należny.</w:t>
      </w:r>
    </w:p>
    <w:p w:rsidR="00EB72A7" w:rsidRDefault="00EB72A7" w:rsidP="000821D1">
      <w:pPr>
        <w:jc w:val="both"/>
      </w:pPr>
    </w:p>
    <w:p w:rsidR="00EB72A7" w:rsidRDefault="00EB72A7" w:rsidP="000821D1">
      <w:pPr>
        <w:jc w:val="both"/>
      </w:pPr>
      <w:r>
        <w:t>Niniejszym oświadczam, że:*</w:t>
      </w:r>
    </w:p>
    <w:p w:rsidR="00EB72A7" w:rsidRDefault="00EB72A7" w:rsidP="000821D1">
      <w:pPr>
        <w:numPr>
          <w:ilvl w:val="0"/>
          <w:numId w:val="2"/>
        </w:numPr>
        <w:autoSpaceDE w:val="0"/>
        <w:autoSpaceDN w:val="0"/>
        <w:adjustRightInd w:val="0"/>
        <w:jc w:val="both"/>
      </w:pPr>
      <w:r>
        <w:t>podatek od towarów i usług jest kosztem realizacji zadania publicznego i nie będzie podlegał w żadnej części odliczeniu, dlatego przyznaną dotację rozliczę według poniesionych kosztów kwalifikowanych brutto tj. wraz z podatkiem VAT naliczonym;</w:t>
      </w:r>
    </w:p>
    <w:p w:rsidR="00EB72A7" w:rsidRDefault="00EB72A7" w:rsidP="000821D1">
      <w:pPr>
        <w:autoSpaceDE w:val="0"/>
        <w:autoSpaceDN w:val="0"/>
        <w:adjustRightInd w:val="0"/>
        <w:ind w:left="720"/>
        <w:jc w:val="both"/>
        <w:rPr>
          <w:i/>
          <w:sz w:val="6"/>
          <w:szCs w:val="6"/>
        </w:rPr>
      </w:pPr>
    </w:p>
    <w:p w:rsidR="00EB72A7" w:rsidRDefault="00EB72A7" w:rsidP="000821D1">
      <w:pPr>
        <w:autoSpaceDE w:val="0"/>
        <w:autoSpaceDN w:val="0"/>
        <w:adjustRightInd w:val="0"/>
        <w:ind w:left="72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Należy zaznaczyć w przypadku, gdy realizacja zadania nie będzie generować przychodów opodatkowanych podatkiem VAT po stronie Zleceniobiorcy.</w:t>
      </w:r>
    </w:p>
    <w:p w:rsidR="00EB72A7" w:rsidRDefault="00EB72A7" w:rsidP="000821D1">
      <w:pPr>
        <w:autoSpaceDE w:val="0"/>
        <w:autoSpaceDN w:val="0"/>
        <w:adjustRightInd w:val="0"/>
        <w:ind w:left="720"/>
        <w:jc w:val="both"/>
        <w:rPr>
          <w:sz w:val="6"/>
          <w:szCs w:val="6"/>
        </w:rPr>
      </w:pPr>
    </w:p>
    <w:p w:rsidR="00EB72A7" w:rsidRDefault="00EB72A7" w:rsidP="000821D1">
      <w:pPr>
        <w:numPr>
          <w:ilvl w:val="0"/>
          <w:numId w:val="2"/>
        </w:numPr>
        <w:autoSpaceDE w:val="0"/>
        <w:autoSpaceDN w:val="0"/>
        <w:adjustRightInd w:val="0"/>
        <w:jc w:val="both"/>
      </w:pPr>
      <w:r>
        <w:t>podatek od towarów i usług związany z zakupami ponoszonymi w celu realizacji zadania publicznego jest możliwy do odliczenia (w całości lub w części), dlatego przyznaną dotację rozliczę według poniesionych kosztów kwalifikowanych netto tj. bez podatku VAT naliczonego.</w:t>
      </w:r>
    </w:p>
    <w:p w:rsidR="00EB72A7" w:rsidRDefault="00EB72A7" w:rsidP="000821D1">
      <w:pPr>
        <w:autoSpaceDE w:val="0"/>
        <w:autoSpaceDN w:val="0"/>
        <w:adjustRightInd w:val="0"/>
        <w:ind w:left="720"/>
        <w:jc w:val="both"/>
        <w:rPr>
          <w:sz w:val="6"/>
          <w:szCs w:val="6"/>
        </w:rPr>
      </w:pPr>
    </w:p>
    <w:p w:rsidR="00EB72A7" w:rsidRDefault="00EB72A7" w:rsidP="000821D1">
      <w:pPr>
        <w:autoSpaceDE w:val="0"/>
        <w:autoSpaceDN w:val="0"/>
        <w:adjustRightInd w:val="0"/>
        <w:ind w:left="72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Należy zaznaczyć w przypadku, gdy realizacja zadania generować będzie przychody opodatkowane podatkiem VAT po stronie Zleceniobiorcy.</w:t>
      </w:r>
    </w:p>
    <w:p w:rsidR="00EB72A7" w:rsidRDefault="00EB72A7" w:rsidP="000821D1">
      <w:pPr>
        <w:autoSpaceDE w:val="0"/>
        <w:autoSpaceDN w:val="0"/>
        <w:adjustRightInd w:val="0"/>
        <w:ind w:left="720"/>
        <w:jc w:val="both"/>
      </w:pPr>
    </w:p>
    <w:p w:rsidR="00EB72A7" w:rsidRDefault="00EB72A7" w:rsidP="000821D1">
      <w:pPr>
        <w:autoSpaceDE w:val="0"/>
        <w:autoSpaceDN w:val="0"/>
        <w:adjustRightInd w:val="0"/>
        <w:ind w:left="720"/>
        <w:jc w:val="both"/>
      </w:pPr>
    </w:p>
    <w:p w:rsidR="00EB72A7" w:rsidRDefault="00EB72A7" w:rsidP="000821D1">
      <w:pPr>
        <w:autoSpaceDE w:val="0"/>
        <w:autoSpaceDN w:val="0"/>
        <w:adjustRightInd w:val="0"/>
        <w:ind w:left="720"/>
        <w:jc w:val="both"/>
      </w:pPr>
    </w:p>
    <w:p w:rsidR="00EB72A7" w:rsidRDefault="00EB72A7" w:rsidP="000821D1">
      <w:pPr>
        <w:autoSpaceDE w:val="0"/>
        <w:autoSpaceDN w:val="0"/>
        <w:adjustRightInd w:val="0"/>
        <w:ind w:left="720"/>
        <w:jc w:val="both"/>
      </w:pPr>
    </w:p>
    <w:p w:rsidR="00EB72A7" w:rsidRDefault="00EB72A7">
      <w:pPr>
        <w:autoSpaceDE w:val="0"/>
        <w:autoSpaceDN w:val="0"/>
        <w:adjustRightInd w:val="0"/>
        <w:jc w:val="both"/>
      </w:pPr>
      <w:r>
        <w:t>......................... , dnia ................</w:t>
      </w:r>
    </w:p>
    <w:p w:rsidR="00EB72A7" w:rsidRDefault="00EB72A7" w:rsidP="000821D1">
      <w:pPr>
        <w:autoSpaceDE w:val="0"/>
        <w:autoSpaceDN w:val="0"/>
        <w:adjustRightInd w:val="0"/>
        <w:ind w:left="4956"/>
      </w:pPr>
    </w:p>
    <w:p w:rsidR="00EB72A7" w:rsidRDefault="00EB72A7" w:rsidP="000821D1">
      <w:pPr>
        <w:autoSpaceDE w:val="0"/>
        <w:autoSpaceDN w:val="0"/>
        <w:adjustRightInd w:val="0"/>
        <w:ind w:left="4248"/>
      </w:pPr>
      <w:r>
        <w:t>....................................................................</w:t>
      </w:r>
    </w:p>
    <w:p w:rsidR="00EB72A7" w:rsidRDefault="00EB72A7" w:rsidP="000821D1">
      <w:pPr>
        <w:autoSpaceDE w:val="0"/>
        <w:autoSpaceDN w:val="0"/>
        <w:adjustRightInd w:val="0"/>
        <w:ind w:left="4248"/>
        <w:rPr>
          <w:sz w:val="22"/>
          <w:szCs w:val="22"/>
        </w:rPr>
      </w:pPr>
      <w:r>
        <w:rPr>
          <w:sz w:val="22"/>
          <w:szCs w:val="22"/>
        </w:rPr>
        <w:t xml:space="preserve">  (podpisy i pieczątki osób uprawnionych do </w:t>
      </w:r>
      <w:r>
        <w:rPr>
          <w:sz w:val="22"/>
          <w:szCs w:val="22"/>
        </w:rPr>
        <w:br/>
        <w:t xml:space="preserve">       reprezentowania Zleceniobiorcy)</w:t>
      </w:r>
    </w:p>
    <w:p w:rsidR="00EB72A7" w:rsidRDefault="00EB72A7" w:rsidP="000821D1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* wybrać właściwą opcję</w:t>
      </w:r>
    </w:p>
    <w:sectPr w:rsidR="00EB72A7" w:rsidSect="00E731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E77B9F"/>
    <w:multiLevelType w:val="hybridMultilevel"/>
    <w:tmpl w:val="B2D40258"/>
    <w:lvl w:ilvl="0" w:tplc="4C642E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14A1532"/>
    <w:multiLevelType w:val="hybridMultilevel"/>
    <w:tmpl w:val="9A7E5728"/>
    <w:lvl w:ilvl="0" w:tplc="4C642E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05E751A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trackRevision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21D1"/>
    <w:rsid w:val="00051387"/>
    <w:rsid w:val="000821D1"/>
    <w:rsid w:val="000B2436"/>
    <w:rsid w:val="00327402"/>
    <w:rsid w:val="003A62F4"/>
    <w:rsid w:val="003D69E2"/>
    <w:rsid w:val="003E13C7"/>
    <w:rsid w:val="004878BA"/>
    <w:rsid w:val="00577E2A"/>
    <w:rsid w:val="00582CEF"/>
    <w:rsid w:val="0077227D"/>
    <w:rsid w:val="007A7A0D"/>
    <w:rsid w:val="00824056"/>
    <w:rsid w:val="00A75BC6"/>
    <w:rsid w:val="00D36037"/>
    <w:rsid w:val="00D60DA4"/>
    <w:rsid w:val="00E7317B"/>
    <w:rsid w:val="00E83013"/>
    <w:rsid w:val="00E91804"/>
    <w:rsid w:val="00EA3637"/>
    <w:rsid w:val="00EB72A7"/>
    <w:rsid w:val="00EF75E7"/>
    <w:rsid w:val="00F831A3"/>
    <w:rsid w:val="00FB2711"/>
    <w:rsid w:val="00FE35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locked="1" w:semiHidden="0" w:uiPriority="0" w:unhideWhenUsed="0"/>
    <w:lsdException w:name="caption" w:locked="1" w:uiPriority="0" w:qFormat="1"/>
    <w:lsdException w:name="annotation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21D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rsid w:val="000821D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0821D1"/>
    <w:rPr>
      <w:rFonts w:ascii="Times New Roman" w:hAnsi="Times New Roman" w:cs="Times New Roman"/>
      <w:sz w:val="20"/>
      <w:szCs w:val="20"/>
      <w:lang w:eastAsia="pl-PL"/>
    </w:rPr>
  </w:style>
  <w:style w:type="character" w:styleId="CommentReference">
    <w:name w:val="annotation reference"/>
    <w:basedOn w:val="DefaultParagraphFont"/>
    <w:uiPriority w:val="99"/>
    <w:semiHidden/>
    <w:rsid w:val="000821D1"/>
    <w:rPr>
      <w:rFonts w:cs="Times New Roman"/>
      <w:sz w:val="16"/>
    </w:rPr>
  </w:style>
  <w:style w:type="paragraph" w:styleId="BalloonText">
    <w:name w:val="Balloon Text"/>
    <w:basedOn w:val="Normal"/>
    <w:link w:val="BalloonTextChar"/>
    <w:uiPriority w:val="99"/>
    <w:semiHidden/>
    <w:rsid w:val="000821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21D1"/>
    <w:rPr>
      <w:rFonts w:ascii="Tahoma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932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291</Words>
  <Characters>1748</Characters>
  <Application>Microsoft Office Outlook</Application>
  <DocSecurity>0</DocSecurity>
  <Lines>0</Lines>
  <Paragraphs>0</Paragraphs>
  <ScaleCrop>false</ScaleCrop>
  <Company>Urząd Miasta Stołecznego Warszawy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 umowy </dc:title>
  <dc:subject/>
  <dc:creator>tmroczek</dc:creator>
  <cp:keywords/>
  <dc:description/>
  <cp:lastModifiedBy>oekno</cp:lastModifiedBy>
  <cp:revision>2</cp:revision>
  <cp:lastPrinted>2018-02-08T13:14:00Z</cp:lastPrinted>
  <dcterms:created xsi:type="dcterms:W3CDTF">2019-10-25T09:49:00Z</dcterms:created>
  <dcterms:modified xsi:type="dcterms:W3CDTF">2019-10-25T09:49:00Z</dcterms:modified>
</cp:coreProperties>
</file>